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30.330999pt;margin-top:36.000244pt;width:223.824457pt;height:283.464569pt;mso-position-horizontal-relative:page;mso-position-vertical-relative:page;z-index:-581" type="#_x0000_t75">
            <v:imagedata r:id="rId5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042" w:lineRule="exact"/>
        <w:ind w:left="4838" w:right="-20"/>
        <w:jc w:val="left"/>
        <w:rPr>
          <w:rFonts w:ascii="Arial" w:hAnsi="Arial" w:cs="Arial" w:eastAsia="Arial"/>
          <w:sz w:val="96"/>
          <w:szCs w:val="96"/>
        </w:rPr>
      </w:pPr>
      <w:rPr/>
      <w:r>
        <w:rPr>
          <w:rFonts w:ascii="Arial" w:hAnsi="Arial" w:cs="Arial" w:eastAsia="Arial"/>
          <w:sz w:val="96"/>
          <w:szCs w:val="96"/>
          <w:color w:val="D2232A"/>
          <w:spacing w:val="0"/>
          <w:w w:val="83"/>
          <w:b/>
          <w:bCs/>
        </w:rPr>
        <w:t>Formulaire</w:t>
      </w:r>
      <w:r>
        <w:rPr>
          <w:rFonts w:ascii="Arial" w:hAnsi="Arial" w:cs="Arial" w:eastAsia="Arial"/>
          <w:sz w:val="96"/>
          <w:szCs w:val="96"/>
          <w:color w:val="000000"/>
          <w:spacing w:val="0"/>
          <w:w w:val="100"/>
        </w:rPr>
      </w:r>
    </w:p>
    <w:p>
      <w:pPr>
        <w:spacing w:before="48" w:after="0" w:line="240" w:lineRule="auto"/>
        <w:ind w:left="4838" w:right="-20"/>
        <w:jc w:val="left"/>
        <w:rPr>
          <w:rFonts w:ascii="Arial" w:hAnsi="Arial" w:cs="Arial" w:eastAsia="Arial"/>
          <w:sz w:val="96"/>
          <w:szCs w:val="96"/>
        </w:rPr>
      </w:pPr>
      <w:rPr/>
      <w:r>
        <w:rPr>
          <w:rFonts w:ascii="Arial" w:hAnsi="Arial" w:cs="Arial" w:eastAsia="Arial"/>
          <w:sz w:val="96"/>
          <w:szCs w:val="96"/>
          <w:color w:val="D2232A"/>
          <w:spacing w:val="0"/>
          <w:w w:val="83"/>
          <w:b/>
          <w:bCs/>
        </w:rPr>
        <w:t>d’inscription</w:t>
      </w:r>
      <w:r>
        <w:rPr>
          <w:rFonts w:ascii="Arial" w:hAnsi="Arial" w:cs="Arial" w:eastAsia="Arial"/>
          <w:sz w:val="96"/>
          <w:szCs w:val="9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665" w:right="61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shape style="position:absolute;margin-left:39.685043pt;margin-top:79.150085pt;width:168.987686pt;height:214.015597pt;mso-position-horizontal-relative:page;mso-position-vertical-relative:paragraph;z-index:-580" type="#_x0000_t75">
            <v:imagedata r:id="rId6" o:title=""/>
          </v:shape>
        </w:pic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Notre</w:t>
      </w:r>
      <w:r>
        <w:rPr>
          <w:rFonts w:ascii="Arial" w:hAnsi="Arial" w:cs="Arial" w:eastAsia="Arial"/>
          <w:sz w:val="36"/>
          <w:szCs w:val="36"/>
          <w:color w:val="231F20"/>
          <w:spacing w:val="15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centrale</w:t>
      </w:r>
      <w:r>
        <w:rPr>
          <w:rFonts w:ascii="Arial" w:hAnsi="Arial" w:cs="Arial" w:eastAsia="Arial"/>
          <w:sz w:val="36"/>
          <w:szCs w:val="36"/>
          <w:color w:val="231F20"/>
          <w:spacing w:val="44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n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0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tionale</w:t>
      </w:r>
      <w:r>
        <w:rPr>
          <w:rFonts w:ascii="Arial" w:hAnsi="Arial" w:cs="Arial" w:eastAsia="Arial"/>
          <w:sz w:val="36"/>
          <w:szCs w:val="36"/>
          <w:color w:val="231F20"/>
          <w:spacing w:val="43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soutient</w:t>
      </w:r>
      <w:r>
        <w:rPr>
          <w:rFonts w:ascii="Arial" w:hAnsi="Arial" w:cs="Arial" w:eastAsia="Arial"/>
          <w:sz w:val="36"/>
          <w:szCs w:val="36"/>
          <w:color w:val="231F20"/>
          <w:spacing w:val="56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14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camp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0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gne</w:t>
      </w:r>
      <w:r>
        <w:rPr>
          <w:rFonts w:ascii="Arial" w:hAnsi="Arial" w:cs="Arial" w:eastAsia="Arial"/>
          <w:sz w:val="36"/>
          <w:szCs w:val="36"/>
          <w:color w:val="231F20"/>
          <w:spacing w:val="51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«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Comptez</w:t>
      </w:r>
      <w:r>
        <w:rPr>
          <w:rFonts w:ascii="Arial" w:hAnsi="Arial" w:cs="Arial" w:eastAsia="Arial"/>
          <w:sz w:val="36"/>
          <w:szCs w:val="36"/>
          <w:color w:val="231F20"/>
          <w:spacing w:val="6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0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vec</w:t>
      </w:r>
      <w:r>
        <w:rPr>
          <w:rFonts w:ascii="Arial" w:hAnsi="Arial" w:cs="Arial" w:eastAsia="Arial"/>
          <w:sz w:val="36"/>
          <w:szCs w:val="36"/>
          <w:color w:val="231F20"/>
          <w:spacing w:val="16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nous!</w:t>
      </w:r>
      <w:r>
        <w:rPr>
          <w:rFonts w:ascii="Arial" w:hAnsi="Arial" w:cs="Arial" w:eastAsia="Arial"/>
          <w:sz w:val="36"/>
          <w:szCs w:val="36"/>
          <w:color w:val="231F20"/>
          <w:spacing w:val="32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»</w:t>
      </w:r>
      <w:r>
        <w:rPr>
          <w:rFonts w:ascii="Arial" w:hAnsi="Arial" w:cs="Arial" w:eastAsia="Arial"/>
          <w:sz w:val="36"/>
          <w:szCs w:val="36"/>
          <w:color w:val="231F20"/>
          <w:spacing w:val="-16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car</w:t>
      </w:r>
      <w:r>
        <w:rPr>
          <w:rFonts w:ascii="Arial" w:hAnsi="Arial" w:cs="Arial" w:eastAsia="Arial"/>
          <w:sz w:val="36"/>
          <w:szCs w:val="36"/>
          <w:color w:val="231F20"/>
          <w:spacing w:val="21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l’égalité</w:t>
      </w:r>
      <w:r>
        <w:rPr>
          <w:rFonts w:ascii="Arial" w:hAnsi="Arial" w:cs="Arial" w:eastAsia="Arial"/>
          <w:sz w:val="36"/>
          <w:szCs w:val="36"/>
          <w:color w:val="231F20"/>
          <w:spacing w:val="67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renforce</w:t>
      </w:r>
      <w:r>
        <w:rPr>
          <w:rFonts w:ascii="Arial" w:hAnsi="Arial" w:cs="Arial" w:eastAsia="Arial"/>
          <w:sz w:val="36"/>
          <w:szCs w:val="36"/>
          <w:color w:val="231F20"/>
          <w:spacing w:val="46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le</w:t>
      </w:r>
      <w:r>
        <w:rPr>
          <w:rFonts w:ascii="Arial" w:hAnsi="Arial" w:cs="Arial" w:eastAsia="Arial"/>
          <w:sz w:val="36"/>
          <w:szCs w:val="36"/>
          <w:color w:val="231F20"/>
          <w:spacing w:val="14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pou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5"/>
        </w:rPr>
        <w:t>-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voir</w:t>
      </w:r>
      <w:r>
        <w:rPr>
          <w:rFonts w:ascii="Arial" w:hAnsi="Arial" w:cs="Arial" w:eastAsia="Arial"/>
          <w:sz w:val="36"/>
          <w:szCs w:val="36"/>
          <w:color w:val="231F20"/>
          <w:spacing w:val="1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des</w:t>
      </w:r>
      <w:r>
        <w:rPr>
          <w:rFonts w:ascii="Arial" w:hAnsi="Arial" w:cs="Arial" w:eastAsia="Arial"/>
          <w:sz w:val="36"/>
          <w:szCs w:val="36"/>
          <w:color w:val="231F20"/>
          <w:spacing w:val="-2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tr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2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vailleurs</w:t>
      </w:r>
      <w:r>
        <w:rPr>
          <w:rFonts w:ascii="Arial" w:hAnsi="Arial" w:cs="Arial" w:eastAsia="Arial"/>
          <w:sz w:val="36"/>
          <w:szCs w:val="36"/>
          <w:color w:val="231F20"/>
          <w:spacing w:val="31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et</w:t>
      </w:r>
      <w:r>
        <w:rPr>
          <w:rFonts w:ascii="Arial" w:hAnsi="Arial" w:cs="Arial" w:eastAsia="Arial"/>
          <w:sz w:val="36"/>
          <w:szCs w:val="36"/>
          <w:color w:val="231F20"/>
          <w:spacing w:val="1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des</w:t>
      </w:r>
      <w:r>
        <w:rPr>
          <w:rFonts w:ascii="Arial" w:hAnsi="Arial" w:cs="Arial" w:eastAsia="Arial"/>
          <w:sz w:val="36"/>
          <w:szCs w:val="36"/>
          <w:color w:val="231F20"/>
          <w:spacing w:val="-2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5"/>
        </w:rPr>
        <w:t>tr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5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vailleuses.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3665" w:right="338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Je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9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………………………………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(nom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et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fonction</w:t>
      </w:r>
      <w:r>
        <w:rPr>
          <w:rFonts w:ascii="Arial" w:hAnsi="Arial" w:cs="Arial" w:eastAsia="Arial"/>
          <w:sz w:val="36"/>
          <w:szCs w:val="36"/>
          <w:color w:val="231F20"/>
          <w:spacing w:val="29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du/de</w:t>
      </w:r>
      <w:r>
        <w:rPr>
          <w:rFonts w:ascii="Arial" w:hAnsi="Arial" w:cs="Arial" w:eastAsia="Arial"/>
          <w:sz w:val="36"/>
          <w:szCs w:val="36"/>
          <w:color w:val="231F20"/>
          <w:spacing w:val="22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7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dirigeant(e))</w:t>
      </w:r>
      <w:r>
        <w:rPr>
          <w:rFonts w:ascii="Arial" w:hAnsi="Arial" w:cs="Arial" w:eastAsia="Arial"/>
          <w:sz w:val="36"/>
          <w:szCs w:val="36"/>
          <w:color w:val="231F20"/>
          <w:spacing w:val="-15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soutiens</w:t>
      </w:r>
      <w:r>
        <w:rPr>
          <w:rFonts w:ascii="Arial" w:hAnsi="Arial" w:cs="Arial" w:eastAsia="Arial"/>
          <w:sz w:val="36"/>
          <w:szCs w:val="36"/>
          <w:color w:val="231F20"/>
          <w:spacing w:val="17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les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objectifs</w:t>
      </w:r>
      <w:r>
        <w:rPr>
          <w:rFonts w:ascii="Arial" w:hAnsi="Arial" w:cs="Arial" w:eastAsia="Arial"/>
          <w:sz w:val="36"/>
          <w:szCs w:val="36"/>
          <w:color w:val="231F20"/>
          <w:spacing w:val="59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10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14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camp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0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gne</w:t>
      </w:r>
      <w:r>
        <w:rPr>
          <w:rFonts w:ascii="Arial" w:hAnsi="Arial" w:cs="Arial" w:eastAsia="Arial"/>
          <w:sz w:val="36"/>
          <w:szCs w:val="36"/>
          <w:color w:val="231F20"/>
          <w:spacing w:val="51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«Comptez</w:t>
      </w:r>
      <w:r>
        <w:rPr>
          <w:rFonts w:ascii="Arial" w:hAnsi="Arial" w:cs="Arial" w:eastAsia="Arial"/>
          <w:sz w:val="36"/>
          <w:szCs w:val="36"/>
          <w:color w:val="231F20"/>
          <w:spacing w:val="-10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0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vec</w:t>
      </w:r>
      <w:r>
        <w:rPr>
          <w:rFonts w:ascii="Arial" w:hAnsi="Arial" w:cs="Arial" w:eastAsia="Arial"/>
          <w:sz w:val="36"/>
          <w:szCs w:val="36"/>
          <w:color w:val="231F20"/>
          <w:spacing w:val="16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nous!»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5"/>
        </w:rPr>
        <w:t>et</w:t>
      </w:r>
      <w:r>
        <w:rPr>
          <w:rFonts w:ascii="Arial" w:hAnsi="Arial" w:cs="Arial" w:eastAsia="Arial"/>
          <w:sz w:val="36"/>
          <w:szCs w:val="36"/>
          <w:color w:val="231F20"/>
          <w:spacing w:val="-2"/>
          <w:w w:val="85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5"/>
        </w:rPr>
        <w:t>soumettrai</w:t>
      </w:r>
      <w:r>
        <w:rPr>
          <w:rFonts w:ascii="Arial" w:hAnsi="Arial" w:cs="Arial" w:eastAsia="Arial"/>
          <w:sz w:val="36"/>
          <w:szCs w:val="36"/>
          <w:color w:val="231F20"/>
          <w:spacing w:val="-16"/>
          <w:w w:val="85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5"/>
        </w:rPr>
        <w:t>d’ici</w:t>
      </w:r>
      <w:r>
        <w:rPr>
          <w:rFonts w:ascii="Arial" w:hAnsi="Arial" w:cs="Arial" w:eastAsia="Arial"/>
          <w:sz w:val="36"/>
          <w:szCs w:val="36"/>
          <w:color w:val="231F20"/>
          <w:spacing w:val="26"/>
          <w:w w:val="85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5"/>
        </w:rPr>
        <w:t>le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85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98"/>
        </w:rPr>
        <w:t>………….….</w:t>
      </w:r>
      <w:r>
        <w:rPr>
          <w:rFonts w:ascii="Arial" w:hAnsi="Arial" w:cs="Arial" w:eastAsia="Arial"/>
          <w:sz w:val="36"/>
          <w:szCs w:val="36"/>
          <w:color w:val="231F20"/>
          <w:spacing w:val="-25"/>
          <w:w w:val="98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9"/>
        </w:rPr>
        <w:t>(d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79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9"/>
        </w:rPr>
        <w:t>te)</w:t>
      </w:r>
      <w:r>
        <w:rPr>
          <w:rFonts w:ascii="Arial" w:hAnsi="Arial" w:cs="Arial" w:eastAsia="Arial"/>
          <w:sz w:val="36"/>
          <w:szCs w:val="36"/>
          <w:color w:val="231F20"/>
          <w:spacing w:val="12"/>
          <w:w w:val="79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un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plan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d’action</w:t>
      </w:r>
      <w:r>
        <w:rPr>
          <w:rFonts w:ascii="Arial" w:hAnsi="Arial" w:cs="Arial" w:eastAsia="Arial"/>
          <w:sz w:val="36"/>
          <w:szCs w:val="36"/>
          <w:color w:val="231F20"/>
          <w:spacing w:val="28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indiquant</w:t>
      </w:r>
      <w:r>
        <w:rPr>
          <w:rFonts w:ascii="Arial" w:hAnsi="Arial" w:cs="Arial" w:eastAsia="Arial"/>
          <w:sz w:val="36"/>
          <w:szCs w:val="36"/>
          <w:color w:val="231F20"/>
          <w:spacing w:val="18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comment</w:t>
      </w:r>
      <w:r>
        <w:rPr>
          <w:rFonts w:ascii="Arial" w:hAnsi="Arial" w:cs="Arial" w:eastAsia="Arial"/>
          <w:sz w:val="36"/>
          <w:szCs w:val="36"/>
          <w:color w:val="231F20"/>
          <w:spacing w:val="18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et</w:t>
      </w:r>
      <w:r>
        <w:rPr>
          <w:rFonts w:ascii="Arial" w:hAnsi="Arial" w:cs="Arial" w:eastAsia="Arial"/>
          <w:sz w:val="36"/>
          <w:szCs w:val="36"/>
          <w:color w:val="231F20"/>
          <w:spacing w:val="6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quand</w:t>
      </w:r>
      <w:r>
        <w:rPr>
          <w:rFonts w:ascii="Arial" w:hAnsi="Arial" w:cs="Arial" w:eastAsia="Arial"/>
          <w:sz w:val="36"/>
          <w:szCs w:val="36"/>
          <w:color w:val="231F20"/>
          <w:spacing w:val="-7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nous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garantirons</w:t>
      </w:r>
      <w:r>
        <w:rPr>
          <w:rFonts w:ascii="Arial" w:hAnsi="Arial" w:cs="Arial" w:eastAsia="Arial"/>
          <w:sz w:val="36"/>
          <w:szCs w:val="36"/>
          <w:color w:val="231F20"/>
          <w:spacing w:val="-16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le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quota</w:t>
      </w:r>
      <w:r>
        <w:rPr>
          <w:rFonts w:ascii="Arial" w:hAnsi="Arial" w:cs="Arial" w:eastAsia="Arial"/>
          <w:sz w:val="36"/>
          <w:szCs w:val="36"/>
          <w:color w:val="231F20"/>
          <w:spacing w:val="-16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d’au</w:t>
      </w:r>
      <w:r>
        <w:rPr>
          <w:rFonts w:ascii="Arial" w:hAnsi="Arial" w:cs="Arial" w:eastAsia="Arial"/>
          <w:sz w:val="36"/>
          <w:szCs w:val="36"/>
          <w:color w:val="231F20"/>
          <w:spacing w:val="9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moins</w:t>
      </w:r>
      <w:r>
        <w:rPr>
          <w:rFonts w:ascii="Arial" w:hAnsi="Arial" w:cs="Arial" w:eastAsia="Arial"/>
          <w:sz w:val="36"/>
          <w:szCs w:val="36"/>
          <w:color w:val="231F20"/>
          <w:spacing w:val="-8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30%</w:t>
      </w:r>
      <w:r>
        <w:rPr>
          <w:rFonts w:ascii="Arial" w:hAnsi="Arial" w:cs="Arial" w:eastAsia="Arial"/>
          <w:sz w:val="36"/>
          <w:szCs w:val="36"/>
          <w:color w:val="231F20"/>
          <w:spacing w:val="9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10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femmes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dans</w:t>
      </w:r>
      <w:r>
        <w:rPr>
          <w:rFonts w:ascii="Arial" w:hAnsi="Arial" w:cs="Arial" w:eastAsia="Arial"/>
          <w:sz w:val="36"/>
          <w:szCs w:val="36"/>
          <w:color w:val="231F20"/>
          <w:spacing w:val="-1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nos</w:t>
      </w:r>
      <w:r>
        <w:rPr>
          <w:rFonts w:ascii="Arial" w:hAnsi="Arial" w:cs="Arial" w:eastAsia="Arial"/>
          <w:sz w:val="36"/>
          <w:szCs w:val="36"/>
          <w:color w:val="231F20"/>
          <w:spacing w:val="-9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organes</w:t>
      </w:r>
      <w:r>
        <w:rPr>
          <w:rFonts w:ascii="Arial" w:hAnsi="Arial" w:cs="Arial" w:eastAsia="Arial"/>
          <w:sz w:val="36"/>
          <w:szCs w:val="36"/>
          <w:color w:val="231F20"/>
          <w:spacing w:val="-2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décisionnels.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665" w:right="24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shape style="position:absolute;margin-left:51.969002pt;margin-top:32.680786pt;width:101.839762pt;height:122.834909pt;mso-position-horizontal-relative:page;mso-position-vertical-relative:paragraph;z-index:-579" type="#_x0000_t75">
            <v:imagedata r:id="rId7" o:title=""/>
          </v:shape>
        </w:pic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Je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m’eng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ge</w:t>
      </w:r>
      <w:r>
        <w:rPr>
          <w:rFonts w:ascii="Arial" w:hAnsi="Arial" w:cs="Arial" w:eastAsia="Arial"/>
          <w:sz w:val="36"/>
          <w:szCs w:val="36"/>
          <w:color w:val="231F20"/>
          <w:spacing w:val="8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également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à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soutenir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et</w:t>
      </w:r>
      <w:r>
        <w:rPr>
          <w:rFonts w:ascii="Arial" w:hAnsi="Arial" w:cs="Arial" w:eastAsia="Arial"/>
          <w:sz w:val="36"/>
          <w:szCs w:val="36"/>
          <w:color w:val="231F20"/>
          <w:spacing w:val="6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à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faciliter</w:t>
      </w:r>
      <w:r>
        <w:rPr>
          <w:rFonts w:ascii="Arial" w:hAnsi="Arial" w:cs="Arial" w:eastAsia="Arial"/>
          <w:sz w:val="36"/>
          <w:szCs w:val="36"/>
          <w:color w:val="231F20"/>
          <w:spacing w:val="37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le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recrutement</w:t>
      </w:r>
      <w:r>
        <w:rPr>
          <w:rFonts w:ascii="Arial" w:hAnsi="Arial" w:cs="Arial" w:eastAsia="Arial"/>
          <w:sz w:val="36"/>
          <w:szCs w:val="36"/>
          <w:color w:val="231F20"/>
          <w:spacing w:val="42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femmes</w:t>
      </w:r>
      <w:r>
        <w:rPr>
          <w:rFonts w:ascii="Arial" w:hAnsi="Arial" w:cs="Arial" w:eastAsia="Arial"/>
          <w:sz w:val="36"/>
          <w:szCs w:val="36"/>
          <w:color w:val="231F20"/>
          <w:spacing w:val="3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dans</w:t>
      </w:r>
      <w:r>
        <w:rPr>
          <w:rFonts w:ascii="Arial" w:hAnsi="Arial" w:cs="Arial" w:eastAsia="Arial"/>
          <w:sz w:val="36"/>
          <w:szCs w:val="36"/>
          <w:color w:val="231F20"/>
          <w:spacing w:val="-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notre</w:t>
      </w:r>
      <w:r>
        <w:rPr>
          <w:rFonts w:ascii="Arial" w:hAnsi="Arial" w:cs="Arial" w:eastAsia="Arial"/>
          <w:sz w:val="36"/>
          <w:szCs w:val="36"/>
          <w:color w:val="231F20"/>
          <w:spacing w:val="12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organis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tion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afin</w:t>
      </w:r>
      <w:r>
        <w:rPr>
          <w:rFonts w:ascii="Arial" w:hAnsi="Arial" w:cs="Arial" w:eastAsia="Arial"/>
          <w:sz w:val="36"/>
          <w:szCs w:val="36"/>
          <w:color w:val="231F20"/>
          <w:spacing w:val="2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d’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4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tteindre</w:t>
      </w:r>
      <w:r>
        <w:rPr>
          <w:rFonts w:ascii="Arial" w:hAnsi="Arial" w:cs="Arial" w:eastAsia="Arial"/>
          <w:sz w:val="36"/>
          <w:szCs w:val="36"/>
          <w:color w:val="231F20"/>
          <w:spacing w:val="7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l’objectif</w:t>
      </w:r>
      <w:r>
        <w:rPr>
          <w:rFonts w:ascii="Arial" w:hAnsi="Arial" w:cs="Arial" w:eastAsia="Arial"/>
          <w:sz w:val="36"/>
          <w:szCs w:val="36"/>
          <w:color w:val="231F20"/>
          <w:spacing w:val="41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10"/>
          <w:w w:val="8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+</w:t>
      </w:r>
      <w:r>
        <w:rPr>
          <w:rFonts w:ascii="Arial" w:hAnsi="Arial" w:cs="Arial" w:eastAsia="Arial"/>
          <w:sz w:val="36"/>
          <w:szCs w:val="3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5%</w:t>
      </w:r>
      <w:r>
        <w:rPr>
          <w:rFonts w:ascii="Arial" w:hAnsi="Arial" w:cs="Arial" w:eastAsia="Arial"/>
          <w:sz w:val="36"/>
          <w:szCs w:val="36"/>
          <w:color w:val="231F20"/>
          <w:spacing w:val="1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femmes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40" w:lineRule="auto"/>
        <w:ind w:left="3665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parmi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les</w:t>
      </w:r>
      <w:r>
        <w:rPr>
          <w:rFonts w:ascii="Arial" w:hAnsi="Arial" w:cs="Arial" w:eastAsia="Arial"/>
          <w:sz w:val="36"/>
          <w:szCs w:val="36"/>
          <w:color w:val="231F20"/>
          <w:spacing w:val="32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membres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22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d’ici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6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le</w:t>
      </w:r>
      <w:r>
        <w:rPr>
          <w:rFonts w:ascii="Arial" w:hAnsi="Arial" w:cs="Arial" w:eastAsia="Arial"/>
          <w:sz w:val="36"/>
          <w:szCs w:val="36"/>
          <w:color w:val="231F20"/>
          <w:spacing w:val="26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4e</w:t>
      </w:r>
      <w:r>
        <w:rPr>
          <w:rFonts w:ascii="Arial" w:hAnsi="Arial" w:cs="Arial" w:eastAsia="Arial"/>
          <w:sz w:val="36"/>
          <w:szCs w:val="36"/>
          <w:color w:val="231F20"/>
          <w:spacing w:val="33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Congrès</w:t>
      </w:r>
      <w:r>
        <w:rPr>
          <w:rFonts w:ascii="Arial" w:hAnsi="Arial" w:cs="Arial" w:eastAsia="Arial"/>
          <w:sz w:val="36"/>
          <w:szCs w:val="36"/>
          <w:color w:val="231F20"/>
          <w:spacing w:val="50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25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26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</w:rPr>
        <w:t>CSI</w:t>
      </w:r>
      <w:r>
        <w:rPr>
          <w:rFonts w:ascii="Arial" w:hAnsi="Arial" w:cs="Arial" w:eastAsia="Arial"/>
          <w:sz w:val="36"/>
          <w:szCs w:val="36"/>
          <w:color w:val="231F20"/>
          <w:spacing w:val="-15"/>
          <w:w w:val="77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en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8" w:after="0" w:line="240" w:lineRule="auto"/>
        <w:ind w:left="3618" w:right="6076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</w:rPr>
        <w:t>2018.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5" w:lineRule="auto"/>
        <w:ind w:left="3818" w:right="3644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Signature</w:t>
      </w:r>
      <w:r>
        <w:rPr>
          <w:rFonts w:ascii="Arial" w:hAnsi="Arial" w:cs="Arial" w:eastAsia="Arial"/>
          <w:sz w:val="28"/>
          <w:szCs w:val="28"/>
          <w:color w:val="231F20"/>
          <w:spacing w:val="6"/>
          <w:w w:val="78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du/de</w:t>
      </w:r>
      <w:r>
        <w:rPr>
          <w:rFonts w:ascii="Arial" w:hAnsi="Arial" w:cs="Arial" w:eastAsia="Arial"/>
          <w:sz w:val="28"/>
          <w:szCs w:val="28"/>
          <w:color w:val="231F20"/>
          <w:spacing w:val="27"/>
          <w:w w:val="78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la</w:t>
      </w:r>
      <w:r>
        <w:rPr>
          <w:rFonts w:ascii="Arial" w:hAnsi="Arial" w:cs="Arial" w:eastAsia="Arial"/>
          <w:sz w:val="28"/>
          <w:szCs w:val="28"/>
          <w:color w:val="231F20"/>
          <w:spacing w:val="6"/>
          <w:w w:val="78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dirigeant(e):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9"/>
          <w:i/>
        </w:rPr>
        <w:t>Nom: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240" w:lineRule="auto"/>
        <w:ind w:left="3777" w:right="5800"/>
        <w:jc w:val="center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62.362213pt;margin-top:8.521033pt;width:53.157787pt;height:67.322pt;mso-position-horizontal-relative:page;mso-position-vertical-relative:paragraph;z-index:-578" type="#_x0000_t75">
            <v:imagedata r:id="rId8" o:title=""/>
          </v:shape>
        </w:pic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Fonction: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35" w:lineRule="auto"/>
        <w:ind w:left="3818" w:right="4845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0"/>
          <w:w w:val="77"/>
          <w:i/>
        </w:rPr>
        <w:t>Centrale</w:t>
      </w:r>
      <w:r>
        <w:rPr>
          <w:rFonts w:ascii="Arial" w:hAnsi="Arial" w:cs="Arial" w:eastAsia="Arial"/>
          <w:sz w:val="28"/>
          <w:szCs w:val="28"/>
          <w:color w:val="231F20"/>
          <w:spacing w:val="7"/>
          <w:w w:val="77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9"/>
          <w:i/>
        </w:rPr>
        <w:t>nationale: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9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6"/>
          <w:i/>
        </w:rPr>
        <w:t>Pays: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240" w:lineRule="auto"/>
        <w:ind w:left="3818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Personne</w:t>
      </w:r>
      <w:r>
        <w:rPr>
          <w:rFonts w:ascii="Arial" w:hAnsi="Arial" w:cs="Arial" w:eastAsia="Arial"/>
          <w:sz w:val="28"/>
          <w:szCs w:val="28"/>
          <w:color w:val="231F20"/>
          <w:spacing w:val="-6"/>
          <w:w w:val="78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de</w:t>
      </w:r>
      <w:r>
        <w:rPr>
          <w:rFonts w:ascii="Arial" w:hAnsi="Arial" w:cs="Arial" w:eastAsia="Arial"/>
          <w:sz w:val="28"/>
          <w:szCs w:val="28"/>
          <w:color w:val="231F20"/>
          <w:spacing w:val="6"/>
          <w:w w:val="78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contact</w:t>
      </w:r>
      <w:r>
        <w:rPr>
          <w:rFonts w:ascii="Arial" w:hAnsi="Arial" w:cs="Arial" w:eastAsia="Arial"/>
          <w:sz w:val="28"/>
          <w:szCs w:val="28"/>
          <w:color w:val="231F20"/>
          <w:spacing w:val="24"/>
          <w:w w:val="78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et</w:t>
      </w:r>
      <w:r>
        <w:rPr>
          <w:rFonts w:ascii="Arial" w:hAnsi="Arial" w:cs="Arial" w:eastAsia="Arial"/>
          <w:sz w:val="28"/>
          <w:szCs w:val="28"/>
          <w:color w:val="231F20"/>
          <w:spacing w:val="8"/>
          <w:w w:val="78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adresse</w:t>
      </w:r>
      <w:r>
        <w:rPr>
          <w:rFonts w:ascii="Arial" w:hAnsi="Arial" w:cs="Arial" w:eastAsia="Arial"/>
          <w:sz w:val="28"/>
          <w:szCs w:val="28"/>
          <w:color w:val="231F20"/>
          <w:spacing w:val="6"/>
          <w:w w:val="78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de</w:t>
      </w:r>
      <w:r>
        <w:rPr>
          <w:rFonts w:ascii="Arial" w:hAnsi="Arial" w:cs="Arial" w:eastAsia="Arial"/>
          <w:sz w:val="28"/>
          <w:szCs w:val="28"/>
          <w:color w:val="231F20"/>
          <w:spacing w:val="6"/>
          <w:w w:val="78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80"/>
          <w:i/>
        </w:rPr>
        <w:t>courriel: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680" w:right="640"/>
        </w:sectPr>
      </w:pPr>
      <w:rPr/>
    </w:p>
    <w:p>
      <w:pPr>
        <w:spacing w:before="58" w:after="0" w:line="250" w:lineRule="auto"/>
        <w:ind w:left="3405" w:right="1026" w:firstLine="-2297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À</w:t>
      </w:r>
      <w:r>
        <w:rPr>
          <w:rFonts w:ascii="Arial" w:hAnsi="Arial" w:cs="Arial" w:eastAsia="Arial"/>
          <w:sz w:val="36"/>
          <w:szCs w:val="36"/>
          <w:color w:val="D2232A"/>
          <w:spacing w:val="-13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des</w:t>
      </w:r>
      <w:r>
        <w:rPr>
          <w:rFonts w:ascii="Arial" w:hAnsi="Arial" w:cs="Arial" w:eastAsia="Arial"/>
          <w:sz w:val="36"/>
          <w:szCs w:val="36"/>
          <w:color w:val="D2232A"/>
          <w:spacing w:val="-9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fins</w:t>
      </w:r>
      <w:r>
        <w:rPr>
          <w:rFonts w:ascii="Arial" w:hAnsi="Arial" w:cs="Arial" w:eastAsia="Arial"/>
          <w:sz w:val="36"/>
          <w:szCs w:val="36"/>
          <w:color w:val="D2232A"/>
          <w:spacing w:val="3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de</w:t>
      </w:r>
      <w:r>
        <w:rPr>
          <w:rFonts w:ascii="Arial" w:hAnsi="Arial" w:cs="Arial" w:eastAsia="Arial"/>
          <w:sz w:val="36"/>
          <w:szCs w:val="36"/>
          <w:color w:val="D2232A"/>
          <w:spacing w:val="-1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suivi,</w:t>
      </w:r>
      <w:r>
        <w:rPr>
          <w:rFonts w:ascii="Arial" w:hAnsi="Arial" w:cs="Arial" w:eastAsia="Arial"/>
          <w:sz w:val="36"/>
          <w:szCs w:val="36"/>
          <w:color w:val="D2232A"/>
          <w:spacing w:val="-19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nous</w:t>
      </w:r>
      <w:r>
        <w:rPr>
          <w:rFonts w:ascii="Arial" w:hAnsi="Arial" w:cs="Arial" w:eastAsia="Arial"/>
          <w:sz w:val="36"/>
          <w:szCs w:val="36"/>
          <w:color w:val="D2232A"/>
          <w:spacing w:val="-23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vous</w:t>
      </w:r>
      <w:r>
        <w:rPr>
          <w:rFonts w:ascii="Arial" w:hAnsi="Arial" w:cs="Arial" w:eastAsia="Arial"/>
          <w:sz w:val="36"/>
          <w:szCs w:val="36"/>
          <w:color w:val="D2232A"/>
          <w:spacing w:val="-22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prions</w:t>
      </w:r>
      <w:r>
        <w:rPr>
          <w:rFonts w:ascii="Arial" w:hAnsi="Arial" w:cs="Arial" w:eastAsia="Arial"/>
          <w:sz w:val="36"/>
          <w:szCs w:val="36"/>
          <w:color w:val="D2232A"/>
          <w:spacing w:val="-19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de</w:t>
      </w:r>
      <w:r>
        <w:rPr>
          <w:rFonts w:ascii="Arial" w:hAnsi="Arial" w:cs="Arial" w:eastAsia="Arial"/>
          <w:sz w:val="36"/>
          <w:szCs w:val="36"/>
          <w:color w:val="D2232A"/>
          <w:spacing w:val="-1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bien</w:t>
      </w:r>
      <w:r>
        <w:rPr>
          <w:rFonts w:ascii="Arial" w:hAnsi="Arial" w:cs="Arial" w:eastAsia="Arial"/>
          <w:sz w:val="36"/>
          <w:szCs w:val="36"/>
          <w:color w:val="D2232A"/>
          <w:spacing w:val="-4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vouloir</w:t>
      </w:r>
      <w:r>
        <w:rPr>
          <w:rFonts w:ascii="Arial" w:hAnsi="Arial" w:cs="Arial" w:eastAsia="Arial"/>
          <w:sz w:val="36"/>
          <w:szCs w:val="36"/>
          <w:color w:val="D2232A"/>
          <w:spacing w:val="-21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fournir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2"/>
          <w:b/>
          <w:bCs/>
        </w:rPr>
        <w:t>les</w:t>
      </w:r>
      <w:r>
        <w:rPr>
          <w:rFonts w:ascii="Arial" w:hAnsi="Arial" w:cs="Arial" w:eastAsia="Arial"/>
          <w:sz w:val="36"/>
          <w:szCs w:val="36"/>
          <w:color w:val="D2232A"/>
          <w:spacing w:val="4"/>
          <w:w w:val="82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2"/>
          <w:b/>
          <w:bCs/>
        </w:rPr>
        <w:t>informations</w:t>
      </w:r>
      <w:r>
        <w:rPr>
          <w:rFonts w:ascii="Arial" w:hAnsi="Arial" w:cs="Arial" w:eastAsia="Arial"/>
          <w:sz w:val="36"/>
          <w:szCs w:val="36"/>
          <w:color w:val="D2232A"/>
          <w:spacing w:val="26"/>
          <w:w w:val="82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1"/>
          <w:b/>
          <w:bCs/>
        </w:rPr>
        <w:t>sui</w:t>
      </w:r>
      <w:r>
        <w:rPr>
          <w:rFonts w:ascii="Arial" w:hAnsi="Arial" w:cs="Arial" w:eastAsia="Arial"/>
          <w:sz w:val="36"/>
          <w:szCs w:val="36"/>
          <w:color w:val="D2232A"/>
          <w:spacing w:val="-6"/>
          <w:w w:val="81"/>
          <w:b/>
          <w:bCs/>
        </w:rPr>
        <w:t>v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2"/>
          <w:b/>
          <w:bCs/>
        </w:rPr>
        <w:t>antes: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100" w:right="181"/>
        <w:jc w:val="left"/>
        <w:tabs>
          <w:tab w:pos="1040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Sur</w:t>
      </w:r>
      <w:r>
        <w:rPr>
          <w:rFonts w:ascii="Arial" w:hAnsi="Arial" w:cs="Arial" w:eastAsia="Arial"/>
          <w:sz w:val="36"/>
          <w:szCs w:val="36"/>
          <w:color w:val="231F20"/>
          <w:spacing w:val="-7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quel</w:t>
      </w:r>
      <w:r>
        <w:rPr>
          <w:rFonts w:ascii="Arial" w:hAnsi="Arial" w:cs="Arial" w:eastAsia="Arial"/>
          <w:sz w:val="36"/>
          <w:szCs w:val="36"/>
          <w:color w:val="231F20"/>
          <w:spacing w:val="11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organe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décisionnel</w:t>
      </w:r>
      <w:r>
        <w:rPr>
          <w:rFonts w:ascii="Arial" w:hAnsi="Arial" w:cs="Arial" w:eastAsia="Arial"/>
          <w:sz w:val="36"/>
          <w:szCs w:val="36"/>
          <w:color w:val="231F20"/>
          <w:spacing w:val="22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vous</w:t>
      </w:r>
      <w:r>
        <w:rPr>
          <w:rFonts w:ascii="Arial" w:hAnsi="Arial" w:cs="Arial" w:eastAsia="Arial"/>
          <w:sz w:val="36"/>
          <w:szCs w:val="36"/>
          <w:color w:val="231F20"/>
          <w:spacing w:val="-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axerez-vous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pour</w:t>
      </w:r>
      <w:r>
        <w:rPr>
          <w:rFonts w:ascii="Arial" w:hAnsi="Arial" w:cs="Arial" w:eastAsia="Arial"/>
          <w:sz w:val="36"/>
          <w:szCs w:val="36"/>
          <w:color w:val="231F20"/>
          <w:spacing w:val="11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garantir</w:t>
      </w:r>
      <w:r>
        <w:rPr>
          <w:rFonts w:ascii="Arial" w:hAnsi="Arial" w:cs="Arial" w:eastAsia="Arial"/>
          <w:sz w:val="36"/>
          <w:szCs w:val="36"/>
          <w:color w:val="231F20"/>
          <w:spacing w:val="28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7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particip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5"/>
        </w:rPr>
        <w:t>d’au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moins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5"/>
        </w:rPr>
        <w:t>30%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femmes?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86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404" w:lineRule="exact"/>
        <w:ind w:left="100" w:right="-20"/>
        <w:jc w:val="left"/>
        <w:tabs>
          <w:tab w:pos="10520" w:val="left"/>
        </w:tabs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35.549999pt;margin-top:-7.652649pt;width:519.048025pt;height:405.35415pt;mso-position-horizontal-relative:page;mso-position-vertical-relative:paragraph;z-index:-572" coordorigin="711,-153" coordsize="10381,8107">
            <v:shape style="position:absolute;left:3080;top:-153;width:6520;height:8107" type="#_x0000_t75">
              <v:imagedata r:id="rId9" o:title=""/>
            </v:shape>
            <v:group style="position:absolute;left:720;top:821;width:10080;height:2" coordorigin="720,821" coordsize="10080,2">
              <v:shape style="position:absolute;left:720;top:821;width:10080;height:2" coordorigin="720,821" coordsize="10080,0" path="m720,821l10800,821e" filled="f" stroked="t" strokeweight=".9pt" strokecolor="#221E1F">
                <v:path arrowok="t"/>
              </v:shape>
            </v:group>
            <v:group style="position:absolute;left:8344;top:4709;width:2700;height:2" coordorigin="8344,4709" coordsize="2700,2">
              <v:shape style="position:absolute;left:8344;top:4709;width:2700;height:2" coordorigin="8344,4709" coordsize="2700,0" path="m8344,4709l11044,4709e" filled="f" stroked="t" strokeweight=".9pt" strokecolor="#221E1F">
                <v:path arrowok="t"/>
              </v:shape>
            </v:group>
            <v:group style="position:absolute;left:720;top:5141;width:10080;height:2" coordorigin="720,5141" coordsize="10080,2">
              <v:shape style="position:absolute;left:720;top:5141;width:10080;height:2" coordorigin="720,5141" coordsize="10080,0" path="m720,5141l10800,5141e" filled="f" stroked="t" strokeweight=".9pt" strokecolor="#221E1F">
                <v:path arrowok="t"/>
              </v:shape>
            </v:group>
            <v:group style="position:absolute;left:720;top:5573;width:10260;height:2" coordorigin="720,5573" coordsize="10260,2">
              <v:shape style="position:absolute;left:720;top:5573;width:10260;height:2" coordorigin="720,5573" coordsize="10260,0" path="m720,5573l10980,5573e" filled="f" stroked="t" strokeweight=".9pt" strokecolor="#221E1F">
                <v:path arrowok="t"/>
              </v:shape>
            </v:group>
            <v:group style="position:absolute;left:720;top:6005;width:10260;height:2" coordorigin="720,6005" coordsize="10260,2">
              <v:shape style="position:absolute;left:720;top:6005;width:10260;height:2" coordorigin="720,6005" coordsize="10260,0" path="m720,6005l10980,6005e" filled="f" stroked="t" strokeweight=".9pt" strokecolor="#221E1F">
                <v:path arrowok="t"/>
              </v:shape>
            </v:group>
            <v:group style="position:absolute;left:9103;top:6869;width:1980;height:2" coordorigin="9103,6869" coordsize="1980,2">
              <v:shape style="position:absolute;left:9103;top:6869;width:1980;height:2" coordorigin="9103,6869" coordsize="1980,0" path="m9103,6869l11083,6869e" filled="f" stroked="t" strokeweight=".9pt" strokecolor="#221E1F">
                <v:path arrowok="t"/>
              </v:shape>
            </v:group>
            <v:group style="position:absolute;left:720;top:7301;width:10080;height:2" coordorigin="720,7301" coordsize="10080,2">
              <v:shape style="position:absolute;left:720;top:7301;width:10080;height:2" coordorigin="720,7301" coordsize="10080,0" path="m720,7301l10800,7301e" filled="f" stroked="t" strokeweight=".9pt" strokecolor="#221E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6"/>
          <w:szCs w:val="36"/>
          <w:color w:val="231F20"/>
          <w:w w:val="78"/>
          <w:position w:val="-1"/>
        </w:rPr>
        <w:t>Quel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est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le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nombre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5"/>
          <w:position w:val="-1"/>
        </w:rPr>
        <w:t>total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  <w:position w:val="-1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membres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  <w:position w:val="-1"/>
        </w:rPr>
        <w:t>dans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  <w:position w:val="-1"/>
        </w:rPr>
        <w:t>cet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organe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  <w:position w:val="-1"/>
        </w:rPr>
        <w:t>aujourd’hui?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86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position w:val="-1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5" w:after="0" w:line="404" w:lineRule="exact"/>
        <w:ind w:left="100" w:right="-20"/>
        <w:jc w:val="left"/>
        <w:tabs>
          <w:tab w:pos="524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w w:val="81"/>
          <w:position w:val="-1"/>
        </w:rPr>
        <w:t>Combien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  <w:position w:val="-1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femmes?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86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position w:val="-1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404" w:lineRule="exact"/>
        <w:ind w:left="100" w:right="-20"/>
        <w:jc w:val="left"/>
        <w:tabs>
          <w:tab w:pos="516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w w:val="81"/>
          <w:position w:val="-1"/>
        </w:rPr>
        <w:t>Combien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  <w:position w:val="-1"/>
        </w:rPr>
        <w:t>d’hommes?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86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position w:val="-1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250" w:lineRule="auto"/>
        <w:ind w:left="100" w:right="590"/>
        <w:jc w:val="left"/>
        <w:tabs>
          <w:tab w:pos="848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Des</w:t>
      </w:r>
      <w:r>
        <w:rPr>
          <w:rFonts w:ascii="Arial" w:hAnsi="Arial" w:cs="Arial" w:eastAsia="Arial"/>
          <w:sz w:val="36"/>
          <w:szCs w:val="36"/>
          <w:color w:val="231F20"/>
          <w:spacing w:val="-15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femmes</w:t>
      </w:r>
      <w:r>
        <w:rPr>
          <w:rFonts w:ascii="Arial" w:hAnsi="Arial" w:cs="Arial" w:eastAsia="Arial"/>
          <w:sz w:val="36"/>
          <w:szCs w:val="36"/>
          <w:color w:val="231F20"/>
          <w:spacing w:val="3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occupent-elles</w:t>
      </w:r>
      <w:r>
        <w:rPr>
          <w:rFonts w:ascii="Arial" w:hAnsi="Arial" w:cs="Arial" w:eastAsia="Arial"/>
          <w:sz w:val="36"/>
          <w:szCs w:val="36"/>
          <w:color w:val="231F20"/>
          <w:spacing w:val="5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les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cinq</w:t>
      </w:r>
      <w:r>
        <w:rPr>
          <w:rFonts w:ascii="Arial" w:hAnsi="Arial" w:cs="Arial" w:eastAsia="Arial"/>
          <w:sz w:val="36"/>
          <w:szCs w:val="36"/>
          <w:color w:val="231F20"/>
          <w:spacing w:val="17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postes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direction</w:t>
      </w:r>
      <w:r>
        <w:rPr>
          <w:rFonts w:ascii="Arial" w:hAnsi="Arial" w:cs="Arial" w:eastAsia="Arial"/>
          <w:sz w:val="36"/>
          <w:szCs w:val="36"/>
          <w:color w:val="231F20"/>
          <w:spacing w:val="31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les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plus</w:t>
      </w:r>
      <w:r>
        <w:rPr>
          <w:rFonts w:ascii="Arial" w:hAnsi="Arial" w:cs="Arial" w:eastAsia="Arial"/>
          <w:sz w:val="36"/>
          <w:szCs w:val="36"/>
          <w:color w:val="231F20"/>
          <w:spacing w:val="11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élevés</w:t>
      </w:r>
      <w:r>
        <w:rPr>
          <w:rFonts w:ascii="Arial" w:hAnsi="Arial" w:cs="Arial" w:eastAsia="Arial"/>
          <w:sz w:val="36"/>
          <w:szCs w:val="36"/>
          <w:color w:val="231F20"/>
          <w:spacing w:val="-6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votre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organis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tion?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86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404" w:lineRule="exact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Dans</w:t>
      </w:r>
      <w:r>
        <w:rPr>
          <w:rFonts w:ascii="Arial" w:hAnsi="Arial" w:cs="Arial" w:eastAsia="Arial"/>
          <w:sz w:val="36"/>
          <w:szCs w:val="36"/>
          <w:color w:val="231F20"/>
          <w:spacing w:val="-22"/>
          <w:w w:val="83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l’affirm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tive,</w:t>
      </w:r>
      <w:r>
        <w:rPr>
          <w:rFonts w:ascii="Arial" w:hAnsi="Arial" w:cs="Arial" w:eastAsia="Arial"/>
          <w:sz w:val="36"/>
          <w:szCs w:val="36"/>
          <w:color w:val="231F20"/>
          <w:spacing w:val="48"/>
          <w:w w:val="83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veuillez</w:t>
      </w:r>
      <w:r>
        <w:rPr>
          <w:rFonts w:ascii="Arial" w:hAnsi="Arial" w:cs="Arial" w:eastAsia="Arial"/>
          <w:sz w:val="36"/>
          <w:szCs w:val="36"/>
          <w:color w:val="231F20"/>
          <w:spacing w:val="-9"/>
          <w:w w:val="83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indiquer</w:t>
      </w:r>
      <w:r>
        <w:rPr>
          <w:rFonts w:ascii="Arial" w:hAnsi="Arial" w:cs="Arial" w:eastAsia="Arial"/>
          <w:sz w:val="36"/>
          <w:szCs w:val="36"/>
          <w:color w:val="231F20"/>
          <w:spacing w:val="16"/>
          <w:w w:val="83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le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nom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et</w:t>
      </w:r>
      <w:r>
        <w:rPr>
          <w:rFonts w:ascii="Arial" w:hAnsi="Arial" w:cs="Arial" w:eastAsia="Arial"/>
          <w:sz w:val="36"/>
          <w:szCs w:val="36"/>
          <w:color w:val="231F20"/>
          <w:spacing w:val="6"/>
          <w:w w:val="83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position w:val="-1"/>
        </w:rPr>
        <w:t>fonction: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404" w:lineRule="exact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  <w:position w:val="-1"/>
        </w:rPr>
        <w:t>Quel</w:t>
      </w:r>
      <w:r>
        <w:rPr>
          <w:rFonts w:ascii="Arial" w:hAnsi="Arial" w:cs="Arial" w:eastAsia="Arial"/>
          <w:sz w:val="36"/>
          <w:szCs w:val="36"/>
          <w:color w:val="231F20"/>
          <w:spacing w:val="-18"/>
          <w:w w:val="81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  <w:position w:val="-1"/>
        </w:rPr>
        <w:t>est</w:t>
      </w:r>
      <w:r>
        <w:rPr>
          <w:rFonts w:ascii="Arial" w:hAnsi="Arial" w:cs="Arial" w:eastAsia="Arial"/>
          <w:sz w:val="36"/>
          <w:szCs w:val="36"/>
          <w:color w:val="231F20"/>
          <w:spacing w:val="15"/>
          <w:w w:val="81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  <w:position w:val="-1"/>
        </w:rPr>
        <w:t>le</w:t>
      </w:r>
      <w:r>
        <w:rPr>
          <w:rFonts w:ascii="Arial" w:hAnsi="Arial" w:cs="Arial" w:eastAsia="Arial"/>
          <w:sz w:val="36"/>
          <w:szCs w:val="36"/>
          <w:color w:val="231F20"/>
          <w:spacing w:val="11"/>
          <w:w w:val="81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  <w:position w:val="-1"/>
        </w:rPr>
        <w:t>nombre</w:t>
      </w:r>
      <w:r>
        <w:rPr>
          <w:rFonts w:ascii="Arial" w:hAnsi="Arial" w:cs="Arial" w:eastAsia="Arial"/>
          <w:sz w:val="36"/>
          <w:szCs w:val="36"/>
          <w:color w:val="231F20"/>
          <w:spacing w:val="29"/>
          <w:w w:val="81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  <w:position w:val="-1"/>
        </w:rPr>
        <w:t>total</w:t>
      </w:r>
      <w:r>
        <w:rPr>
          <w:rFonts w:ascii="Arial" w:hAnsi="Arial" w:cs="Arial" w:eastAsia="Arial"/>
          <w:sz w:val="36"/>
          <w:szCs w:val="36"/>
          <w:color w:val="231F20"/>
          <w:spacing w:val="32"/>
          <w:w w:val="81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  <w:position w:val="-1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5"/>
          <w:w w:val="81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  <w:position w:val="-1"/>
        </w:rPr>
        <w:t>membres</w:t>
      </w:r>
      <w:r>
        <w:rPr>
          <w:rFonts w:ascii="Arial" w:hAnsi="Arial" w:cs="Arial" w:eastAsia="Arial"/>
          <w:sz w:val="36"/>
          <w:szCs w:val="36"/>
          <w:color w:val="231F20"/>
          <w:spacing w:val="35"/>
          <w:w w:val="81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  <w:position w:val="-1"/>
        </w:rPr>
        <w:t>dans</w:t>
      </w:r>
      <w:r>
        <w:rPr>
          <w:rFonts w:ascii="Arial" w:hAnsi="Arial" w:cs="Arial" w:eastAsia="Arial"/>
          <w:sz w:val="36"/>
          <w:szCs w:val="36"/>
          <w:color w:val="231F20"/>
          <w:spacing w:val="5"/>
          <w:w w:val="81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  <w:position w:val="-1"/>
        </w:rPr>
        <w:t>votre</w:t>
      </w:r>
      <w:r>
        <w:rPr>
          <w:rFonts w:ascii="Arial" w:hAnsi="Arial" w:cs="Arial" w:eastAsia="Arial"/>
          <w:sz w:val="36"/>
          <w:szCs w:val="36"/>
          <w:color w:val="231F20"/>
          <w:spacing w:val="21"/>
          <w:w w:val="81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organis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2"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tion?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250" w:lineRule="auto"/>
        <w:ind w:left="100" w:right="4425"/>
        <w:jc w:val="left"/>
        <w:tabs>
          <w:tab w:pos="5700" w:val="left"/>
          <w:tab w:pos="614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Combien</w:t>
      </w:r>
      <w:r>
        <w:rPr>
          <w:rFonts w:ascii="Arial" w:hAnsi="Arial" w:cs="Arial" w:eastAsia="Arial"/>
          <w:sz w:val="36"/>
          <w:szCs w:val="36"/>
          <w:color w:val="231F20"/>
          <w:spacing w:val="5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d’hommes?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86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Combien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femmes?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86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</w:rPr>
        <w:tab/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-5"/>
          <w:w w:val="81"/>
        </w:rPr>
        <w:t>V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euillez</w:t>
      </w:r>
      <w:r>
        <w:rPr>
          <w:rFonts w:ascii="Arial" w:hAnsi="Arial" w:cs="Arial" w:eastAsia="Arial"/>
          <w:sz w:val="36"/>
          <w:szCs w:val="36"/>
          <w:color w:val="231F20"/>
          <w:spacing w:val="-15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annexer</w:t>
      </w:r>
      <w:r>
        <w:rPr>
          <w:rFonts w:ascii="Arial" w:hAnsi="Arial" w:cs="Arial" w:eastAsia="Arial"/>
          <w:sz w:val="36"/>
          <w:szCs w:val="36"/>
          <w:color w:val="231F20"/>
          <w:spacing w:val="5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les</w:t>
      </w:r>
      <w:r>
        <w:rPr>
          <w:rFonts w:ascii="Arial" w:hAnsi="Arial" w:cs="Arial" w:eastAsia="Arial"/>
          <w:sz w:val="36"/>
          <w:szCs w:val="36"/>
          <w:color w:val="231F20"/>
          <w:spacing w:val="10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r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1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pports</w:t>
      </w:r>
      <w:r>
        <w:rPr>
          <w:rFonts w:ascii="Arial" w:hAnsi="Arial" w:cs="Arial" w:eastAsia="Arial"/>
          <w:sz w:val="36"/>
          <w:szCs w:val="36"/>
          <w:color w:val="231F20"/>
          <w:spacing w:val="32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et</w:t>
      </w:r>
      <w:r>
        <w:rPr>
          <w:rFonts w:ascii="Arial" w:hAnsi="Arial" w:cs="Arial" w:eastAsia="Arial"/>
          <w:sz w:val="36"/>
          <w:szCs w:val="36"/>
          <w:color w:val="231F20"/>
          <w:spacing w:val="14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11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document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1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tion</w:t>
      </w:r>
      <w:r>
        <w:rPr>
          <w:rFonts w:ascii="Arial" w:hAnsi="Arial" w:cs="Arial" w:eastAsia="Arial"/>
          <w:sz w:val="36"/>
          <w:szCs w:val="36"/>
          <w:color w:val="231F20"/>
          <w:spacing w:val="59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se</w:t>
      </w:r>
      <w:r>
        <w:rPr>
          <w:rFonts w:ascii="Arial" w:hAnsi="Arial" w:cs="Arial" w:eastAsia="Arial"/>
          <w:sz w:val="36"/>
          <w:szCs w:val="36"/>
          <w:color w:val="231F20"/>
          <w:spacing w:val="1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r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1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pportant</w:t>
      </w:r>
      <w:r>
        <w:rPr>
          <w:rFonts w:ascii="Arial" w:hAnsi="Arial" w:cs="Arial" w:eastAsia="Arial"/>
          <w:sz w:val="36"/>
          <w:szCs w:val="36"/>
          <w:color w:val="231F20"/>
          <w:spacing w:val="52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à</w:t>
      </w:r>
      <w:r>
        <w:rPr>
          <w:rFonts w:ascii="Arial" w:hAnsi="Arial" w:cs="Arial" w:eastAsia="Arial"/>
          <w:sz w:val="36"/>
          <w:szCs w:val="36"/>
          <w:color w:val="231F20"/>
          <w:spacing w:val="1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11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camp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3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gne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8" w:after="0" w:line="404" w:lineRule="exact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113.886002pt;margin-top:41.130493pt;width:364.669pt;height:23.094pt;mso-position-horizontal-relative:page;mso-position-vertical-relative:paragraph;z-index:-571" coordorigin="2278,823" coordsize="7293,462">
            <v:shape style="position:absolute;left:2278;top:823;width:7293;height:462" coordorigin="2278,823" coordsize="7293,462" path="m2278,1284l9571,1284,9571,823,2278,823,2278,1284xe" filled="f" stroked="t" strokeweight="1pt" strokecolor="#D2232A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  <w:position w:val="-1"/>
        </w:rPr>
        <w:t>«</w:t>
      </w:r>
      <w:r>
        <w:rPr>
          <w:rFonts w:ascii="Arial" w:hAnsi="Arial" w:cs="Arial" w:eastAsia="Arial"/>
          <w:sz w:val="36"/>
          <w:szCs w:val="36"/>
          <w:color w:val="231F20"/>
          <w:spacing w:val="-7"/>
          <w:w w:val="77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  <w:position w:val="-1"/>
        </w:rPr>
        <w:t>Comptez</w:t>
      </w:r>
      <w:r>
        <w:rPr>
          <w:rFonts w:ascii="Arial" w:hAnsi="Arial" w:cs="Arial" w:eastAsia="Arial"/>
          <w:sz w:val="36"/>
          <w:szCs w:val="36"/>
          <w:color w:val="231F20"/>
          <w:spacing w:val="52"/>
          <w:w w:val="77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77"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  <w:position w:val="-1"/>
        </w:rPr>
        <w:t>vec</w:t>
      </w:r>
      <w:r>
        <w:rPr>
          <w:rFonts w:ascii="Arial" w:hAnsi="Arial" w:cs="Arial" w:eastAsia="Arial"/>
          <w:sz w:val="36"/>
          <w:szCs w:val="36"/>
          <w:color w:val="231F20"/>
          <w:spacing w:val="42"/>
          <w:w w:val="77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  <w:position w:val="-1"/>
        </w:rPr>
        <w:t>nous!</w:t>
      </w:r>
      <w:r>
        <w:rPr>
          <w:rFonts w:ascii="Arial" w:hAnsi="Arial" w:cs="Arial" w:eastAsia="Arial"/>
          <w:sz w:val="36"/>
          <w:szCs w:val="36"/>
          <w:color w:val="231F20"/>
          <w:spacing w:val="62"/>
          <w:w w:val="77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7"/>
          <w:position w:val="-1"/>
        </w:rPr>
        <w:t>».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72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1.953003pt;margin-top:67.54026pt;width:53.717654pt;height:68.030834pt;mso-position-horizontal-relative:page;mso-position-vertical-relative:paragraph;z-index:-577" type="#_x0000_t202" filled="f" stroked="f">
            <v:textbox inset="0,0,0,0">
              <w:txbxContent>
                <w:p>
                  <w:pPr>
                    <w:spacing w:before="9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102" w:lineRule="auto"/>
                    <w:ind w:left="116" w:right="125" w:firstLine="-52"/>
                    <w:jc w:val="center"/>
                    <w:rPr>
                      <w:rFonts w:ascii="Bauhaus 93" w:hAnsi="Bauhaus 93" w:cs="Bauhaus 93" w:eastAsia="Bauhaus 93"/>
                      <w:sz w:val="18"/>
                      <w:szCs w:val="18"/>
                    </w:rPr>
                  </w:pPr>
                  <w:rPr/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comptez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avec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43"/>
                      <w:w w:val="100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30"/>
                      <w:szCs w:val="30"/>
                      <w:color w:val="A51C38"/>
                      <w:spacing w:val="0"/>
                      <w:w w:val="101"/>
                      <w:position w:val="-6"/>
                    </w:rPr>
                    <w:t>!</w:t>
                  </w:r>
                  <w:r>
                    <w:rPr>
                      <w:rFonts w:ascii="Bauhaus 93" w:hAnsi="Bauhaus 93" w:cs="Bauhaus 93" w:eastAsia="Bauhaus 93"/>
                      <w:sz w:val="30"/>
                      <w:szCs w:val="30"/>
                      <w:color w:val="A51C38"/>
                      <w:spacing w:val="0"/>
                      <w:w w:val="101"/>
                      <w:position w:val="-6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  <w:position w:val="0"/>
                    </w:rPr>
                    <w:t>nous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3.370071pt;margin-top:66.830917pt;width:53.717929pt;height:68.03134pt;mso-position-horizontal-relative:page;mso-position-vertical-relative:paragraph;z-index:-576" type="#_x0000_t202" filled="f" stroked="f">
            <v:textbox inset="0,0,0,0">
              <w:txbxContent>
                <w:p>
                  <w:pPr>
                    <w:spacing w:before="3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102" w:lineRule="auto"/>
                    <w:ind w:left="121" w:right="120" w:firstLine="-52"/>
                    <w:jc w:val="center"/>
                    <w:rPr>
                      <w:rFonts w:ascii="Bauhaus 93" w:hAnsi="Bauhaus 93" w:cs="Bauhaus 93" w:eastAsia="Bauhaus 93"/>
                      <w:sz w:val="18"/>
                      <w:szCs w:val="18"/>
                    </w:rPr>
                  </w:pPr>
                  <w:rPr/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comptez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avec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43"/>
                      <w:w w:val="100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30"/>
                      <w:szCs w:val="30"/>
                      <w:color w:val="A51C38"/>
                      <w:spacing w:val="0"/>
                      <w:w w:val="101"/>
                      <w:position w:val="-6"/>
                    </w:rPr>
                    <w:t>!</w:t>
                  </w:r>
                  <w:r>
                    <w:rPr>
                      <w:rFonts w:ascii="Bauhaus 93" w:hAnsi="Bauhaus 93" w:cs="Bauhaus 93" w:eastAsia="Bauhaus 93"/>
                      <w:sz w:val="30"/>
                      <w:szCs w:val="30"/>
                      <w:color w:val="A51C38"/>
                      <w:spacing w:val="0"/>
                      <w:w w:val="101"/>
                      <w:position w:val="-6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  <w:position w:val="0"/>
                    </w:rPr>
                    <w:t>nous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5.496033pt;margin-top:68.24826pt;width:53.717941pt;height:68.031482pt;mso-position-horizontal-relative:page;mso-position-vertical-relative:paragraph;z-index:-575" type="#_x0000_t202" filled="f" stroked="f">
            <v:textbox inset="0,0,0,0">
              <w:txbxContent>
                <w:p>
                  <w:pPr>
                    <w:spacing w:before="5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102" w:lineRule="auto"/>
                    <w:ind w:left="130" w:right="111" w:firstLine="-52"/>
                    <w:jc w:val="center"/>
                    <w:rPr>
                      <w:rFonts w:ascii="Bauhaus 93" w:hAnsi="Bauhaus 93" w:cs="Bauhaus 93" w:eastAsia="Bauhaus 93"/>
                      <w:sz w:val="18"/>
                      <w:szCs w:val="18"/>
                    </w:rPr>
                  </w:pPr>
                  <w:rPr/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comptez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avec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43"/>
                      <w:w w:val="100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30"/>
                      <w:szCs w:val="30"/>
                      <w:color w:val="A51C38"/>
                      <w:spacing w:val="0"/>
                      <w:w w:val="101"/>
                      <w:position w:val="-6"/>
                    </w:rPr>
                    <w:t>!</w:t>
                  </w:r>
                  <w:r>
                    <w:rPr>
                      <w:rFonts w:ascii="Bauhaus 93" w:hAnsi="Bauhaus 93" w:cs="Bauhaus 93" w:eastAsia="Bauhaus 93"/>
                      <w:sz w:val="30"/>
                      <w:szCs w:val="30"/>
                      <w:color w:val="A51C38"/>
                      <w:spacing w:val="0"/>
                      <w:w w:val="101"/>
                      <w:position w:val="-6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  <w:position w:val="0"/>
                    </w:rPr>
                    <w:t>nous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747986pt;margin-top:66.973259pt;width:53.717927pt;height:68.030878pt;mso-position-horizontal-relative:page;mso-position-vertical-relative:paragraph;z-index:-574" type="#_x0000_t202" filled="f" stroked="f">
            <v:textbox inset="0,0,0,0">
              <w:txbxContent>
                <w:p>
                  <w:pPr>
                    <w:spacing w:before="3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102" w:lineRule="auto"/>
                    <w:ind w:left="97" w:right="144" w:firstLine="-52"/>
                    <w:jc w:val="center"/>
                    <w:rPr>
                      <w:rFonts w:ascii="Bauhaus 93" w:hAnsi="Bauhaus 93" w:cs="Bauhaus 93" w:eastAsia="Bauhaus 93"/>
                      <w:sz w:val="18"/>
                      <w:szCs w:val="18"/>
                    </w:rPr>
                  </w:pPr>
                  <w:rPr/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comptez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avec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43"/>
                      <w:w w:val="100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30"/>
                      <w:szCs w:val="30"/>
                      <w:color w:val="A51C38"/>
                      <w:spacing w:val="0"/>
                      <w:w w:val="101"/>
                      <w:position w:val="-6"/>
                    </w:rPr>
                    <w:t>!</w:t>
                  </w:r>
                  <w:r>
                    <w:rPr>
                      <w:rFonts w:ascii="Bauhaus 93" w:hAnsi="Bauhaus 93" w:cs="Bauhaus 93" w:eastAsia="Bauhaus 93"/>
                      <w:sz w:val="30"/>
                      <w:szCs w:val="30"/>
                      <w:color w:val="A51C38"/>
                      <w:spacing w:val="0"/>
                      <w:w w:val="101"/>
                      <w:position w:val="-6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  <w:position w:val="0"/>
                    </w:rPr>
                    <w:t>nous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7.764008pt;margin-top:66.122269pt;width:53.717pt;height:68.030988pt;mso-position-horizontal-relative:page;mso-position-vertical-relative:paragraph;z-index:-573" type="#_x0000_t202" filled="f" stroked="f">
            <v:textbox inset="0,0,0,0">
              <w:txbxContent>
                <w:p>
                  <w:pPr>
                    <w:spacing w:before="17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102" w:lineRule="auto"/>
                    <w:ind w:left="170" w:right="71" w:firstLine="-52"/>
                    <w:jc w:val="center"/>
                    <w:rPr>
                      <w:rFonts w:ascii="Bauhaus 93" w:hAnsi="Bauhaus 93" w:cs="Bauhaus 93" w:eastAsia="Bauhaus 93"/>
                      <w:sz w:val="18"/>
                      <w:szCs w:val="18"/>
                    </w:rPr>
                  </w:pPr>
                  <w:rPr/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comptez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</w:rPr>
                    <w:t>avec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43"/>
                      <w:w w:val="100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30"/>
                      <w:szCs w:val="30"/>
                      <w:color w:val="A51C38"/>
                      <w:spacing w:val="0"/>
                      <w:w w:val="101"/>
                      <w:position w:val="-6"/>
                    </w:rPr>
                    <w:t>!</w:t>
                  </w:r>
                  <w:r>
                    <w:rPr>
                      <w:rFonts w:ascii="Bauhaus 93" w:hAnsi="Bauhaus 93" w:cs="Bauhaus 93" w:eastAsia="Bauhaus 93"/>
                      <w:sz w:val="30"/>
                      <w:szCs w:val="30"/>
                      <w:color w:val="A51C38"/>
                      <w:spacing w:val="0"/>
                      <w:w w:val="101"/>
                      <w:position w:val="-6"/>
                    </w:rPr>
                    <w:t> 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A51C38"/>
                      <w:spacing w:val="0"/>
                      <w:w w:val="100"/>
                      <w:position w:val="0"/>
                    </w:rPr>
                    <w:t>nous</w:t>
                  </w:r>
                  <w:r>
                    <w:rPr>
                      <w:rFonts w:ascii="Bauhaus 93" w:hAnsi="Bauhaus 93" w:cs="Bauhaus 93" w:eastAsia="Bauhaus 93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131.953003pt;margin-top:67.54026pt;width:53.717654pt;height:68.030834pt;mso-position-horizontal-relative:page;mso-position-vertical-relative:paragraph;z-index:-570" coordorigin="2639,1351" coordsize="1074,1361">
            <v:group style="position:absolute;left:2695;top:1391;width:978;height:978" coordorigin="2695,1391" coordsize="978,978">
              <v:shape style="position:absolute;left:2695;top:1391;width:978;height:978" coordorigin="2695,1391" coordsize="978,978" path="m3185,1391l3105,1398,3030,1416,2960,1446,2896,1486,2839,1534,2790,1591,2750,1656,2720,1726,2702,1801,2695,1880,2697,1920,2710,1998,2734,2071,2769,2138,2813,2199,2866,2252,2927,2296,2994,2331,3067,2355,3144,2368,3185,2369,3225,2368,3302,2355,3375,2331,3442,2296,3503,2252,3556,2199,3600,2138,3635,2071,3660,1998,3672,1920,3674,1880,3672,1840,3660,1763,3635,1690,3600,1623,3556,1562,3503,1509,3442,1464,3375,1430,3302,1405,3225,1393,3185,1391e" filled="t" fillcolor="#F5F5F5" stroked="f">
                <v:path arrowok="t"/>
                <v:fill/>
              </v:shape>
            </v:group>
            <v:group style="position:absolute;left:2695;top:1391;width:978;height:978" coordorigin="2695,1391" coordsize="978,978">
              <v:shape style="position:absolute;left:2695;top:1391;width:978;height:978" coordorigin="2695,1391" coordsize="978,978" path="m2695,1880l2702,1801,2720,1726,2750,1656,2790,1591,2839,1534,2896,1486,2960,1446,3030,1416,3105,1398,3185,1391,3225,1393,3302,1405,3375,1430,3442,1464,3503,1509,3556,1562,3600,1623,3635,1690,3660,1763,3672,1840,3674,1880,3672,1920,3660,1998,3635,2071,3600,2138,3556,2199,3503,2252,3442,2296,3375,2331,3302,2355,3225,2368,3185,2369,3144,2368,3067,2355,2994,2331,2927,2296,2866,2252,2813,2199,2769,2138,2734,2071,2710,1998,2697,1920,2695,1880e" filled="f" stroked="t" strokeweight="2.625pt" strokecolor="#F36F23">
                <v:path arrowok="t"/>
              </v:shape>
              <v:shape style="position:absolute;left:2697;top:1865;width:285;height:209" type="#_x0000_t75">
                <v:imagedata r:id="rId10" o:title=""/>
              </v:shape>
            </v:group>
            <v:group style="position:absolute;left:2860;top:1895;width:47;height:47" coordorigin="2860,1895" coordsize="47,47">
              <v:shape style="position:absolute;left:2860;top:1895;width:47;height:47" coordorigin="2860,1895" coordsize="47,47" path="m2874,1895l2872,1896,2860,1909,2860,1929,2874,1942,2893,1941,2906,1928,2907,1909,2893,1895,2874,1895e" filled="t" fillcolor="#231F20" stroked="f">
                <v:path arrowok="t"/>
                <v:fill/>
              </v:shape>
            </v:group>
            <v:group style="position:absolute;left:2860;top:1895;width:47;height:47" coordorigin="2860,1895" coordsize="47,47">
              <v:shape style="position:absolute;left:2860;top:1895;width:47;height:47" coordorigin="2860,1895" coordsize="47,47" path="m2874,1895l2893,1895,2907,1909,2906,1928,2893,1941,2874,1942,2860,1929,2860,1909,2872,1896,2874,1895e" filled="f" stroked="t" strokeweight=".164pt" strokecolor="#231F20">
                <v:path arrowok="t"/>
              </v:shape>
            </v:group>
            <v:group style="position:absolute;left:2726;top:1899;width:138;height:100" coordorigin="2726,1899" coordsize="138,100">
              <v:shape style="position:absolute;left:2726;top:1899;width:138;height:100" coordorigin="2726,1899" coordsize="138,100" path="m2832,1899l2766,1915,2771,1929,2726,1947,2745,1999,2791,1982,2837,1982,2845,1979,2860,1965,2864,1952,2857,1929,2857,1928,2848,1905,2832,1899e" filled="t" fillcolor="#231F20" stroked="f">
                <v:path arrowok="t"/>
                <v:fill/>
              </v:shape>
              <v:shape style="position:absolute;left:2726;top:1899;width:138;height:100" coordorigin="2726,1899" coordsize="138,100" path="m2837,1982l2791,1982,2797,1996,2837,1982e" filled="t" fillcolor="#231F20" stroked="f">
                <v:path arrowok="t"/>
                <v:fill/>
              </v:shape>
            </v:group>
            <v:group style="position:absolute;left:2726;top:1899;width:138;height:100" coordorigin="2726,1899" coordsize="138,100">
              <v:shape style="position:absolute;left:2726;top:1899;width:138;height:100" coordorigin="2726,1899" coordsize="138,100" path="m2857,1928l2848,1905,2832,1899,2766,1915,2771,1929,2726,1947,2745,1999,2791,1982,2797,1996,2845,1979,2860,1965,2864,1952,2857,1930,2857,1928e" filled="f" stroked="t" strokeweight=".164pt" strokecolor="#231F20">
                <v:path arrowok="t"/>
              </v:shape>
              <v:shape style="position:absolute;left:3395;top:1967;width:265;height:254" type="#_x0000_t75">
                <v:imagedata r:id="rId11" o:title=""/>
              </v:shape>
            </v:group>
            <v:group style="position:absolute;left:3423;top:1995;width:50;height:50" coordorigin="3423,1995" coordsize="50,50">
              <v:shape style="position:absolute;left:3423;top:1995;width:50;height:50" coordorigin="3423,1995" coordsize="50,50" path="m3445,1995l3428,2004,3423,2022,3431,2039,3434,2041,3451,2045,3469,2034,3473,2017,3463,2000,3445,1995e" filled="t" fillcolor="#231F20" stroked="f">
                <v:path arrowok="t"/>
                <v:fill/>
              </v:shape>
            </v:group>
            <v:group style="position:absolute;left:3423;top:1995;width:50;height:50" coordorigin="3423,1995" coordsize="50,50">
              <v:shape style="position:absolute;left:3423;top:1995;width:50;height:50" coordorigin="3423,1995" coordsize="50,50" path="m3431,2039l3423,2022,3428,2004,3445,1995,3463,2000,3473,2017,3469,2034,3451,2045,3434,2041,3431,2039e" filled="f" stroked="t" strokeweight=".164pt" strokecolor="#231F20">
                <v:path arrowok="t"/>
              </v:shape>
            </v:group>
            <v:group style="position:absolute;left:3452;top:2018;width:123;height:127" coordorigin="3452,2018" coordsize="123,127">
              <v:shape style="position:absolute;left:3452;top:2018;width:123;height:127" coordorigin="3452,2018" coordsize="123,127" path="m3575,2114l3511,2114,3547,2145,3575,2114e" filled="t" fillcolor="#231F20" stroked="f">
                <v:path arrowok="t"/>
                <v:fill/>
              </v:shape>
              <v:shape style="position:absolute;left:3452;top:2018;width:123;height:127" coordorigin="3452,2018" coordsize="123,127" path="m3500,2018l3452,2067,3460,2086,3501,2125,3511,2114,3575,2114,3584,2104,3547,2071,3557,2059,3519,2025,3500,2018e" filled="t" fillcolor="#231F20" stroked="f">
                <v:path arrowok="t"/>
                <v:fill/>
              </v:shape>
            </v:group>
            <v:group style="position:absolute;left:3452;top:2018;width:132;height:127" coordorigin="3452,2018" coordsize="132,127">
              <v:shape style="position:absolute;left:3452;top:2018;width:132;height:127" coordorigin="3452,2018" coordsize="132,127" path="m3469,2039l3454,2054,3452,2067,3460,2086,3501,2125,3511,2114,3547,2145,3584,2104,3547,2071,3557,2059,3519,2025,3500,2018,3488,2021,3472,2036,3469,2039e" filled="f" stroked="t" strokeweight=".164pt" strokecolor="#231F20">
                <v:path arrowok="t"/>
              </v:shape>
              <v:shape style="position:absolute;left:3207;top:2112;width:201;height:287" type="#_x0000_t75">
                <v:imagedata r:id="rId12" o:title=""/>
              </v:shape>
            </v:group>
            <v:group style="position:absolute;left:3236;top:2141;width:48;height:48" coordorigin="3236,2141" coordsize="48,48">
              <v:shape style="position:absolute;left:3236;top:2141;width:48;height:48" coordorigin="3236,2141" coordsize="48,48" path="m3253,2141l3238,2154,3236,2173,3236,2173,3249,2188,3268,2189,3282,2177,3284,2158,3272,2143,3253,2141e" filled="t" fillcolor="#231F20" stroked="f">
                <v:path arrowok="t"/>
                <v:fill/>
              </v:shape>
            </v:group>
            <v:group style="position:absolute;left:3236;top:2141;width:48;height:48" coordorigin="3236,2141" coordsize="48,48">
              <v:shape style="position:absolute;left:3236;top:2141;width:48;height:48" coordorigin="3236,2141" coordsize="48,48" path="m3236,2173l3238,2154,3253,2141,3272,2143,3284,2158,3282,2177,3268,2189,3249,2188,3236,2173,3236,2173e" filled="f" stroked="t" strokeweight=".164pt" strokecolor="#231F20">
                <v:path arrowok="t"/>
              </v:shape>
            </v:group>
            <v:group style="position:absolute;left:3238;top:2187;width:95;height:137" coordorigin="3238,2187" coordsize="95,137">
              <v:shape style="position:absolute;left:3238;top:2187;width:95;height:137" coordorigin="3238,2187" coordsize="95,137" path="m3323,2278l3265,2278,3280,2324,3333,2308,3323,2278e" filled="t" fillcolor="#231F20" stroked="f">
                <v:path arrowok="t"/>
                <v:fill/>
              </v:shape>
              <v:shape style="position:absolute;left:3238;top:2187;width:95;height:137" coordorigin="3238,2187" coordsize="95,137" path="m3292,2187l3268,2192,3245,2199,3238,2215,3250,2283,3265,2278,3323,2278,3318,2261,3333,2256,3318,2207,3305,2191,3292,2187e" filled="t" fillcolor="#231F20" stroked="f">
                <v:path arrowok="t"/>
                <v:fill/>
              </v:shape>
            </v:group>
            <v:group style="position:absolute;left:3238;top:2187;width:96;height:137" coordorigin="3238,2187" coordsize="96,137">
              <v:shape style="position:absolute;left:3238;top:2187;width:96;height:137" coordorigin="3238,2187" coordsize="96,137" path="m3268,2192l3245,2199,3238,2215,3250,2283,3265,2278,3280,2324,3333,2308,3318,2261,3333,2256,3318,2207,3305,2191,3292,2187,3268,2192e" filled="f" stroked="t" strokeweight=".164pt" strokecolor="#231F20">
                <v:path arrowok="t"/>
              </v:shape>
              <v:shape style="position:absolute;left:2869;top:2068;width:232;height:274" type="#_x0000_t75">
                <v:imagedata r:id="rId13" o:title=""/>
              </v:shape>
            </v:group>
            <v:group style="position:absolute;left:2981;top:2094;width:46;height:54" coordorigin="2981,2094" coordsize="46,54">
              <v:shape style="position:absolute;left:2981;top:2094;width:46;height:54" coordorigin="2981,2094" coordsize="46,54" path="m3003,2094l2991,2094,2984,2106,2983,2107,2981,2126,2992,2141,3004,2148,3016,2148,3024,2135,3026,2116,3015,2101,3003,2094e" filled="t" fillcolor="#231F20" stroked="f">
                <v:path arrowok="t"/>
                <v:fill/>
              </v:shape>
            </v:group>
            <v:group style="position:absolute;left:2981;top:2094;width:46;height:54" coordorigin="2981,2094" coordsize="46,54">
              <v:shape style="position:absolute;left:2981;top:2094;width:46;height:54" coordorigin="2981,2094" coordsize="46,54" path="m2984,2106l2991,2094,3003,2094,3015,2101,3026,2116,3024,2135,3016,2148,3004,2148,2992,2141,2981,2126,2983,2107,2984,2106e" filled="f" stroked="t" strokeweight=".164pt" strokecolor="#231F20">
                <v:path arrowok="t"/>
              </v:shape>
            </v:group>
            <v:group style="position:absolute;left:2898;top:2131;width:118;height:137" coordorigin="2898,2131" coordsize="118,137">
              <v:shape style="position:absolute;left:2898;top:2131;width:118;height:137" coordorigin="2898,2131" coordsize="118,137" path="m2960,2131l2943,2142,2910,2189,2923,2197,2898,2238,2945,2267,2971,2226,2990,2226,3011,2191,3015,2170,3010,2158,2990,2143,2973,2131,2960,2131e" filled="t" fillcolor="#231F20" stroked="f">
                <v:path arrowok="t"/>
                <v:fill/>
              </v:shape>
              <v:shape style="position:absolute;left:2898;top:2131;width:118;height:137" coordorigin="2898,2131" coordsize="118,137" path="m2990,2226l2971,2226,2985,2234,2990,2226e" filled="t" fillcolor="#231F20" stroked="f">
                <v:path arrowok="t"/>
                <v:fill/>
              </v:shape>
            </v:group>
            <v:group style="position:absolute;left:2898;top:2131;width:118;height:137" coordorigin="2898,2131" coordsize="118,137">
              <v:shape style="position:absolute;left:2898;top:2131;width:118;height:137" coordorigin="2898,2131" coordsize="118,137" path="m2990,2143l2973,2131,2960,2131,2943,2142,2910,2189,2923,2197,2898,2238,2945,2267,2971,2226,2985,2234,3011,2191,3015,2170,3010,2158,2990,2143e" filled="f" stroked="t" strokeweight=".164pt" strokecolor="#231F20">
                <v:path arrowok="t"/>
              </v:shape>
            </v:group>
            <v:group style="position:absolute;left:3185;top:2369;width:2;height:232" coordorigin="3185,2369" coordsize="2,232">
              <v:shape style="position:absolute;left:3185;top:2369;width:2;height:232" coordorigin="3185,2369" coordsize="0,232" path="m3185,2369l3185,2602,3185,2369e" filled="t" fillcolor="#F5F5F5" stroked="f">
                <v:path arrowok="t"/>
                <v:fill/>
              </v:shape>
            </v:group>
            <v:group style="position:absolute;left:3185;top:2369;width:2;height:232" coordorigin="3185,2369" coordsize="2,232">
              <v:shape style="position:absolute;left:3185;top:2369;width:2;height:232" coordorigin="3185,2369" coordsize="0,232" path="m3185,2369l3185,2602e" filled="f" stroked="t" strokeweight="2.625pt" strokecolor="#F36F23">
                <v:path arrowok="t"/>
              </v:shape>
              <v:shape style="position:absolute;left:3418;top:1865;width:155;height:161" type="#_x0000_t75">
                <v:imagedata r:id="rId14" o:title=""/>
              </v:shape>
            </v:group>
            <v:group style="position:absolute;left:3441;top:1890;width:58;height:61" coordorigin="3441,1890" coordsize="58,61">
              <v:shape style="position:absolute;left:3441;top:1890;width:58;height:61" coordorigin="3441,1890" coordsize="58,61" path="m3485,1941l3473,1945,3482,1951,3485,1941e" filled="t" fillcolor="#F7941D" stroked="f">
                <v:path arrowok="t"/>
                <v:fill/>
              </v:shape>
              <v:shape style="position:absolute;left:3441;top:1890;width:58;height:61" coordorigin="3441,1890" coordsize="58,61" path="m3467,1942l3469,1947,3473,1945,3467,1942e" filled="t" fillcolor="#F7941D" stroked="f">
                <v:path arrowok="t"/>
                <v:fill/>
              </v:shape>
              <v:shape style="position:absolute;left:3441;top:1890;width:58;height:61" coordorigin="3441,1890" coordsize="58,61" path="m3458,1890l3448,1906,3441,1921,3454,1932,3467,1942,3463,1929,3461,1911,3474,1900,3487,1894,3476,1893,3458,1890e" filled="t" fillcolor="#F7941D" stroked="f">
                <v:path arrowok="t"/>
                <v:fill/>
              </v:shape>
              <v:shape style="position:absolute;left:3441;top:1890;width:58;height:61" coordorigin="3441,1890" coordsize="58,61" path="m3488,1894l3496,1905,3499,1894,3489,1894,3488,1894e" filled="t" fillcolor="#F7941D" stroked="f">
                <v:path arrowok="t"/>
                <v:fill/>
              </v:shape>
              <v:shape style="position:absolute;left:3441;top:1890;width:58;height:61" coordorigin="3441,1890" coordsize="58,61" path="m3499,1894l3489,1894,3499,1894e" filled="t" fillcolor="#F7941D" stroked="f">
                <v:path arrowok="t"/>
                <v:fill/>
              </v:shape>
              <v:shape style="position:absolute;left:3441;top:1890;width:58;height:61" coordorigin="3441,1890" coordsize="58,61" path="m3488,1893l3487,1894,3488,1894,3488,1893e" filled="t" fillcolor="#F7941D" stroked="f">
                <v:path arrowok="t"/>
                <v:fill/>
              </v:shape>
            </v:group>
            <v:group style="position:absolute;left:3441;top:1890;width:58;height:61" coordorigin="3441,1890" coordsize="58,61">
              <v:shape style="position:absolute;left:3441;top:1890;width:58;height:61" coordorigin="3441,1890" coordsize="58,61" path="m3485,1941l3469,1947,3463,1929,3461,1911,3474,1900,3488,1893,3496,1905,3499,1894,3489,1894,3476,1893,3458,1890,3448,1906,3441,1921,3454,1932,3482,1951,3485,1941e" filled="f" stroked="t" strokeweight=".164pt" strokecolor="#F7941D">
                <v:path arrowok="t"/>
              </v:shape>
              <v:shape style="position:absolute;left:3467;top:1869;width:245;height:220" type="#_x0000_t75">
                <v:imagedata r:id="rId15" o:title=""/>
              </v:shape>
            </v:group>
            <v:group style="position:absolute;left:3495;top:1896;width:142;height:117" coordorigin="3495,1896" coordsize="142,117">
              <v:shape style="position:absolute;left:3495;top:1896;width:142;height:117" coordorigin="3495,1896" coordsize="142,117" path="m3621,1963l3549,1963,3606,2013,3621,1963e" filled="t" fillcolor="#F7941D" stroked="f">
                <v:path arrowok="t"/>
                <v:fill/>
              </v:shape>
              <v:shape style="position:absolute;left:3495;top:1896;width:142;height:117" coordorigin="3495,1896" coordsize="142,117" path="m3512,1896l3502,1914,3509,1929,3495,1937,3495,1955,3512,1968,3544,1979,3549,1963,3621,1963,3634,1921,3563,1921,3567,1906,3534,1897,3512,1896e" filled="t" fillcolor="#F7941D" stroked="f">
                <v:path arrowok="t"/>
                <v:fill/>
              </v:shape>
              <v:shape style="position:absolute;left:3495;top:1896;width:142;height:117" coordorigin="3495,1896" coordsize="142,117" path="m3637,1912l3563,1921,3634,1921,3637,1912e" filled="t" fillcolor="#F7941D" stroked="f">
                <v:path arrowok="t"/>
                <v:fill/>
              </v:shape>
            </v:group>
            <v:group style="position:absolute;left:3495;top:1896;width:142;height:117" coordorigin="3495,1896" coordsize="142,117">
              <v:shape style="position:absolute;left:3495;top:1896;width:142;height:117" coordorigin="3495,1896" coordsize="142,117" path="m3495,1937l3495,1955,3512,1968,3544,1979,3549,1963,3606,2013,3637,1912,3563,1921,3567,1906,3534,1897,3512,1896,3502,1914,3509,1929,3495,1937e" filled="f" stroked="t" strokeweight=".164pt" strokecolor="#F7941D">
                <v:path arrowok="t"/>
              </v:shape>
              <v:shape style="position:absolute;left:3061;top:2118;width:162;height:154" type="#_x0000_t75">
                <v:imagedata r:id="rId16" o:title=""/>
              </v:shape>
            </v:group>
            <v:group style="position:absolute;left:3089;top:2141;width:59;height:55" coordorigin="3089,2141" coordsize="59,55">
              <v:shape style="position:absolute;left:3089;top:2141;width:59;height:55" coordorigin="3089,2141" coordsize="59,55" path="m3147,2185l3137,2194,3148,2196,3147,2186,3147,2185e" filled="t" fillcolor="#F7941D" stroked="f">
                <v:path arrowok="t"/>
                <v:fill/>
              </v:shape>
              <v:shape style="position:absolute;left:3089;top:2141;width:59;height:55" coordorigin="3089,2141" coordsize="59,55" path="m3094,2175l3089,2184,3100,2186,3094,2175e" filled="t" fillcolor="#F7941D" stroked="f">
                <v:path arrowok="t"/>
                <v:fill/>
              </v:shape>
              <v:shape style="position:absolute;left:3089;top:2141;width:59;height:55" coordorigin="3089,2141" coordsize="59,55" path="m3147,2184l3147,2185,3148,2185,3147,2184e" filled="t" fillcolor="#F7941D" stroked="f">
                <v:path arrowok="t"/>
                <v:fill/>
              </v:shape>
              <v:shape style="position:absolute;left:3089;top:2141;width:59;height:55" coordorigin="3089,2141" coordsize="59,55" path="m3148,2160l3127,2160,3139,2172,3147,2184,3147,2175,3147,2172,3148,2160e" filled="t" fillcolor="#F7941D" stroked="f">
                <v:path arrowok="t"/>
                <v:fill/>
              </v:shape>
              <v:shape style="position:absolute;left:3089;top:2141;width:59;height:55" coordorigin="3089,2141" coordsize="59,55" path="m3098,2169l3093,2172,3094,2175,3098,2169e" filled="t" fillcolor="#F7941D" stroked="f">
                <v:path arrowok="t"/>
                <v:fill/>
              </v:shape>
              <v:shape style="position:absolute;left:3089;top:2141;width:59;height:55" coordorigin="3089,2141" coordsize="59,55" path="m3116,2141l3106,2155,3098,2169,3110,2163,3127,2160,3148,2160,3148,2155,3132,2147,3116,2141e" filled="t" fillcolor="#F7941D" stroked="f">
                <v:path arrowok="t"/>
                <v:fill/>
              </v:shape>
            </v:group>
            <v:group style="position:absolute;left:3089;top:2141;width:59;height:55" coordorigin="3089,2141" coordsize="59,55">
              <v:shape style="position:absolute;left:3089;top:2141;width:59;height:55" coordorigin="3089,2141" coordsize="59,55" path="m3100,2186l3093,2172,3110,2163,3127,2160,3139,2172,3148,2185,3137,2194,3148,2196,3147,2186,3147,2173,3148,2155,3132,2147,3116,2141,3106,2155,3089,2184,3100,2186e" filled="f" stroked="t" strokeweight=".164pt" strokecolor="#F7941D">
                <v:path arrowok="t"/>
              </v:shape>
              <v:shape style="position:absolute;left:3011;top:2168;width:213;height:241" type="#_x0000_t75">
                <v:imagedata r:id="rId17" o:title=""/>
              </v:shape>
            </v:group>
            <v:group style="position:absolute;left:3040;top:2195;width:109;height:140" coordorigin="3040,2195" coordsize="109,140">
              <v:shape style="position:absolute;left:3040;top:2195;width:109;height:140" coordorigin="3040,2195" coordsize="109,140" path="m3085,2195l3074,2219,3068,2249,3084,2252,3040,2314,3143,2335,3127,2262,3143,2262,3149,2232,3148,2210,3146,2209,3114,2209,3105,2196,3085,2195e" filled="t" fillcolor="#F7941D" stroked="f">
                <v:path arrowok="t"/>
                <v:fill/>
              </v:shape>
              <v:shape style="position:absolute;left:3040;top:2195;width:109;height:140" coordorigin="3040,2195" coordsize="109,140" path="m3143,2262l3127,2262,3142,2265,3143,2262e" filled="t" fillcolor="#F7941D" stroked="f">
                <v:path arrowok="t"/>
                <v:fill/>
              </v:shape>
              <v:shape style="position:absolute;left:3040;top:2195;width:109;height:140" coordorigin="3040,2195" coordsize="109,140" path="m3129,2201l3114,2209,3146,2209,3129,2201e" filled="t" fillcolor="#F7941D" stroked="f">
                <v:path arrowok="t"/>
                <v:fill/>
              </v:shape>
            </v:group>
            <v:group style="position:absolute;left:3040;top:2195;width:109;height:140" coordorigin="3040,2195" coordsize="109,140">
              <v:shape style="position:absolute;left:3040;top:2195;width:109;height:140" coordorigin="3040,2195" coordsize="109,140" path="m3105,2196l3085,2195,3074,2219,3068,2249,3084,2252,3040,2314,3143,2335,3127,2262,3142,2265,3149,2232,3148,2210,3129,2201,3114,2209,3105,2196e" filled="f" stroked="t" strokeweight=".164pt" strokecolor="#F7941D">
                <v:path arrowok="t"/>
              </v:shape>
              <v:shape style="position:absolute;left:2739;top:1984;width:288;height:255" type="#_x0000_t75">
                <v:imagedata r:id="rId18" o:title=""/>
              </v:shape>
            </v:group>
            <v:group style="position:absolute;left:2896;top:2010;width:39;height:61" coordorigin="2896,2010" coordsize="39,61">
              <v:shape style="position:absolute;left:2896;top:2010;width:39;height:61" coordorigin="2896,2010" coordsize="39,61" path="m2920,2061l2926,2071,2933,2064,2934,2063,2920,2061e" filled="t" fillcolor="#F7941D" stroked="f">
                <v:path arrowok="t"/>
                <v:fill/>
              </v:shape>
              <v:shape style="position:absolute;left:2896;top:2010;width:39;height:61" coordorigin="2896,2010" coordsize="39,61" path="m2934,2062l2934,2063,2934,2063,2934,2062e" filled="t" fillcolor="#F7941D" stroked="f">
                <v:path arrowok="t"/>
                <v:fill/>
              </v:shape>
              <v:shape style="position:absolute;left:2896;top:2010;width:39;height:61" coordorigin="2896,2010" coordsize="39,61" path="m2945,2010l2929,2012,2912,2016,2925,2021,2939,2031,2939,2048,2934,2062,2942,2055,2957,2043,2952,2025,2945,2010e" filled="t" fillcolor="#F7941D" stroked="f">
                <v:path arrowok="t"/>
                <v:fill/>
              </v:shape>
              <v:shape style="position:absolute;left:2896;top:2010;width:39;height:61" coordorigin="2896,2010" coordsize="39,61" path="m2906,2017l2896,2019,2901,2029,2906,2017e" filled="t" fillcolor="#F7941D" stroked="f">
                <v:path arrowok="t"/>
                <v:fill/>
              </v:shape>
              <v:shape style="position:absolute;left:2896;top:2010;width:39;height:61" coordorigin="2896,2010" coordsize="39,61" path="m2907,2013l2906,2017,2912,2016,2907,2013e" filled="t" fillcolor="#F7941D" stroked="f">
                <v:path arrowok="t"/>
                <v:fill/>
              </v:shape>
            </v:group>
            <v:group style="position:absolute;left:2896;top:2010;width:61;height:61" coordorigin="2896,2010" coordsize="61,61">
              <v:shape style="position:absolute;left:2896;top:2010;width:61;height:61" coordorigin="2896,2010" coordsize="61,61" path="m2901,2029l2907,2013,2925,2021,2939,2031,2939,2048,2934,2063,2920,2061,2926,2071,2933,2064,2942,2055,2957,2043,2952,2025,2945,2010,2929,2012,2896,2019,2901,2029e" filled="f" stroked="t" strokeweight=".164pt" strokecolor="#F7941D">
                <v:path arrowok="t"/>
              </v:shape>
            </v:group>
            <v:group style="position:absolute;left:2768;top:2030;width:147;height:134" coordorigin="2768,2030" coordsize="147,134">
              <v:shape style="position:absolute;left:2768;top:2030;width:147;height:134" coordorigin="2768,2030" coordsize="147,134" path="m2886,2030l2867,2032,2835,2050,2843,2064,2768,2073,2822,2163,2865,2103,2895,2103,2902,2098,2915,2083,2912,2065,2895,2057,2899,2042,2886,2030e" filled="t" fillcolor="#F7941D" stroked="f">
                <v:path arrowok="t"/>
                <v:fill/>
              </v:shape>
              <v:shape style="position:absolute;left:2768;top:2030;width:147;height:134" coordorigin="2768,2030" coordsize="147,134" path="m2895,2103l2865,2103,2873,2116,2895,2103e" filled="t" fillcolor="#F7941D" stroked="f">
                <v:path arrowok="t"/>
                <v:fill/>
              </v:shape>
            </v:group>
            <v:group style="position:absolute;left:2768;top:2030;width:147;height:134" coordorigin="2768,2030" coordsize="147,134">
              <v:shape style="position:absolute;left:2768;top:2030;width:147;height:134" coordorigin="2768,2030" coordsize="147,134" path="m2899,2042l2886,2030,2867,2032,2835,2050,2843,2064,2768,2073,2822,2163,2865,2103,2873,2116,2902,2098,2915,2083,2912,2065,2895,2057,2899,2042e" filled="f" stroked="t" strokeweight=".164pt" strokecolor="#F7941D">
                <v:path arrowok="t"/>
              </v:shape>
              <v:shape style="position:absolute;left:3321;top:2054;width:163;height:161" type="#_x0000_t75">
                <v:imagedata r:id="rId19" o:title=""/>
              </v:shape>
            </v:group>
            <v:group style="position:absolute;left:3346;top:2078;width:62;height:62" coordorigin="3346,2078" coordsize="62,62">
              <v:shape style="position:absolute;left:3346;top:2078;width:62;height:62" coordorigin="3346,2078" coordsize="62,62" path="m3355,2130l3358,2140,3367,2134,3355,2130e" filled="t" fillcolor="#F7941D" stroked="f">
                <v:path arrowok="t"/>
                <v:fill/>
              </v:shape>
              <v:shape style="position:absolute;left:3346;top:2078;width:62;height:62" coordorigin="3346,2078" coordsize="62,62" path="m3353,2123l3352,2129,3355,2130,3353,2123e" filled="t" fillcolor="#F7941D" stroked="f">
                <v:path arrowok="t"/>
                <v:fill/>
              </v:shape>
              <v:shape style="position:absolute;left:3346;top:2078;width:62;height:62" coordorigin="3346,2078" coordsize="62,62" path="m3379,2078l3361,2083,3346,2091,3349,2107,3353,2123,3358,2111,3368,2096,3384,2096,3395,2096,3391,2092,3379,2078e" filled="t" fillcolor="#F7941D" stroked="f">
                <v:path arrowok="t"/>
                <v:fill/>
              </v:shape>
              <v:shape style="position:absolute;left:3346;top:2078;width:62;height:62" coordorigin="3346,2078" coordsize="62,62" path="m3400,2100l3399,2113,3408,2107,3401,2101,3400,2100e" filled="t" fillcolor="#F7941D" stroked="f">
                <v:path arrowok="t"/>
                <v:fill/>
              </v:shape>
              <v:shape style="position:absolute;left:3346;top:2078;width:62;height:62" coordorigin="3346,2078" coordsize="62,62" path="m3399,2099l3400,2100,3400,2099,3399,2099e" filled="t" fillcolor="#F7941D" stroked="f">
                <v:path arrowok="t"/>
                <v:fill/>
              </v:shape>
              <v:shape style="position:absolute;left:3346;top:2078;width:62;height:62" coordorigin="3346,2078" coordsize="62,62" path="m3395,2096l3384,2096,3399,2099,3395,2096e" filled="t" fillcolor="#F7941D" stroked="f">
                <v:path arrowok="t"/>
                <v:fill/>
              </v:shape>
            </v:group>
            <v:group style="position:absolute;left:3346;top:2078;width:62;height:62" coordorigin="3346,2078" coordsize="62,62">
              <v:shape style="position:absolute;left:3346;top:2078;width:62;height:62" coordorigin="3346,2078" coordsize="62,62" path="m3367,2134l3352,2129,3358,2111,3368,2096,3384,2096,3400,2099,3399,2113,3408,2107,3401,2101,3391,2092,3379,2078,3361,2083,3346,2091,3349,2107,3358,2140,3367,2134e" filled="f" stroked="t" strokeweight=".164pt" strokecolor="#F7941D">
                <v:path arrowok="t"/>
              </v:shape>
              <v:shape style="position:absolute;left:3341;top:2094;width:237;height:248" type="#_x0000_t75">
                <v:imagedata r:id="rId20" o:title=""/>
              </v:shape>
            </v:group>
            <v:group style="position:absolute;left:3366;top:2120;width:137;height:147" coordorigin="3366,2120" coordsize="137,147">
              <v:shape style="position:absolute;left:3366;top:2120;width:137;height:147" coordorigin="3366,2120" coordsize="137,147" path="m3477,2192l3403,2192,3415,2267,3503,2208,3477,2192e" filled="t" fillcolor="#F7941D" stroked="f">
                <v:path arrowok="t"/>
                <v:fill/>
              </v:shape>
              <v:shape style="position:absolute;left:3366;top:2120;width:137;height:147" coordorigin="3366,2120" coordsize="137,147" path="m3377,2138l3366,2150,3369,2169,3389,2201,3403,2192,3477,2192,3440,2168,3453,2160,3439,2140,3393,2140,3377,2138e" filled="t" fillcolor="#F7941D" stroked="f">
                <v:path arrowok="t"/>
                <v:fill/>
              </v:shape>
              <v:shape style="position:absolute;left:3366;top:2120;width:137;height:147" coordorigin="3366,2120" coordsize="137,147" path="m3418,2120l3400,2123,3393,2140,3439,2140,3434,2131,3418,2120e" filled="t" fillcolor="#F7941D" stroked="f">
                <v:path arrowok="t"/>
                <v:fill/>
              </v:shape>
            </v:group>
            <v:group style="position:absolute;left:3366;top:2120;width:137;height:147" coordorigin="3366,2120" coordsize="137,147">
              <v:shape style="position:absolute;left:3366;top:2120;width:137;height:147" coordorigin="3366,2120" coordsize="137,147" path="m3377,2138l3366,2150,3369,2169,3389,2201,3403,2192,3415,2267,3503,2208,3440,2168,3453,2160,3434,2131,3418,2120,3400,2123,3393,2140,3377,2138e" filled="f" stroked="t" strokeweight=".164pt" strokecolor="#F7941D">
                <v:path arrowok="t"/>
              </v:shape>
            </v:group>
            <v:group style="position:absolute;left:2846;top:1898;width:53;height:47" coordorigin="2846,1898" coordsize="53,47">
              <v:shape style="position:absolute;left:2846;top:1898;width:53;height:47" coordorigin="2846,1898" coordsize="53,47" path="m2878,1898l2853,1908,2846,1920,2854,1940,2867,1945,2892,1936,2899,1923,2891,1903,2878,1898e" filled="t" fillcolor="#F5F5F5" stroked="f">
                <v:path arrowok="t"/>
                <v:fill/>
              </v:shape>
            </v:group>
            <v:group style="position:absolute;left:2972;top:2102;width:52;height:48" coordorigin="2972,2102" coordsize="52,48">
              <v:shape style="position:absolute;left:2972;top:2102;width:52;height:48" coordorigin="2972,2102" coordsize="52,48" path="m2999,2102l2976,2116,2972,2130,2984,2148,2998,2149,3021,2135,3025,2121,3012,2103,2999,2102e" filled="t" fillcolor="#F5F5F5" stroked="f">
                <v:path arrowok="t"/>
                <v:fill/>
              </v:shape>
            </v:group>
            <v:group style="position:absolute;left:3242;top:2148;width:47;height:53" coordorigin="3242,2148" coordsize="47,53">
              <v:shape style="position:absolute;left:3242;top:2148;width:47;height:53" coordorigin="3242,2148" coordsize="47,53" path="m3266,2148l3246,2156,3242,2170,3252,2194,3265,2201,3285,2192,3289,2179,3279,2154,3266,2148e" filled="t" fillcolor="#F5F5F5" stroked="f">
                <v:path arrowok="t"/>
                <v:fill/>
              </v:shape>
            </v:group>
            <v:group style="position:absolute;left:3432;top:2005;width:52;height:48" coordorigin="3432,2005" coordsize="52,48">
              <v:shape style="position:absolute;left:3432;top:2005;width:52;height:48" coordorigin="3432,2005" coordsize="52,48" path="m3459,2005l3445,2005,3432,2023,3435,2037,3456,2053,3470,2052,3483,2034,3480,2021,3459,2005e" filled="t" fillcolor="#F5F5F5" stroked="f">
                <v:path arrowok="t"/>
                <v:fill/>
              </v:shape>
            </v:group>
            <v:group style="position:absolute;left:2976;top:2445;width:449;height:123" coordorigin="2976,2445" coordsize="449,123">
              <v:shape style="position:absolute;left:2976;top:2445;width:449;height:123" coordorigin="2976,2445" coordsize="449,123" path="m2976,2445l3009,2510,3073,2541,3134,2558,3208,2568,3236,2568,3262,2567,3333,2556,3392,2537,3425,2522,3223,2522,3199,2522,3131,2513,3073,2496,3005,2464,2990,2455,2976,2445e" filled="t" fillcolor="#A50235" stroked="f">
                <v:path arrowok="t"/>
                <v:fill/>
              </v:shape>
            </v:group>
            <v:group style="position:absolute;left:3223;top:2449;width:258;height:73" coordorigin="3223,2449" coordsize="258,73">
              <v:shape style="position:absolute;left:3223;top:2449;width:258;height:73" coordorigin="3223,2449" coordsize="258,73" path="m3475,2449l3413,2485,3339,2510,3273,2520,3223,2522,3425,2522,3481,2487,3475,2449e" filled="t" fillcolor="#A50235" stroked="f">
                <v:path arrowok="t"/>
                <v:fill/>
              </v:shape>
            </v:group>
            <v:group style="position:absolute;left:2972;top:2438;width:337;height:134" coordorigin="2972,2438" coordsize="337,134">
              <v:shape style="position:absolute;left:2972;top:2438;width:337;height:134" coordorigin="2972,2438" coordsize="337,134" path="m2972,2438l2990,2502,3060,2540,3136,2563,3198,2571,3220,2572,3243,2571,3265,2570,3286,2568,3307,2565,3309,2565,3230,2565,3208,2564,3145,2557,3086,2542,3015,2509,2979,2452,2993,2452,2982,2444,2972,2438e" filled="t" fillcolor="#A50235" stroked="f">
                <v:path arrowok="t"/>
                <v:fill/>
              </v:shape>
            </v:group>
            <v:group style="position:absolute;left:3230;top:2452;width:255;height:112" coordorigin="3230,2452" coordsize="255,112">
              <v:shape style="position:absolute;left:3230;top:2452;width:255;height:112" coordorigin="3230,2452" coordsize="255,112" path="m3485,2452l3477,2452,3477,2485,3461,2497,3391,2534,3314,2557,3252,2564,3230,2565,3309,2565,3385,2544,3454,2510,3485,2489,3485,2452e" filled="t" fillcolor="#A50235" stroked="f">
                <v:path arrowok="t"/>
                <v:fill/>
              </v:shape>
            </v:group>
            <v:group style="position:absolute;left:2979;top:2452;width:329;height:74" coordorigin="2979,2452" coordsize="329,74">
              <v:shape style="position:absolute;left:2979;top:2452;width:329;height:74" coordorigin="2979,2452" coordsize="329,74" path="m2993,2452l2979,2452,2997,2463,3050,2491,3126,2515,3186,2525,3207,2526,3232,2525,3256,2524,3278,2523,3300,2520,3308,2519,3231,2519,3209,2518,3146,2512,3069,2491,2999,2456,2993,2452e" filled="t" fillcolor="#A50235" stroked="f">
                <v:path arrowok="t"/>
                <v:fill/>
              </v:shape>
            </v:group>
            <v:group style="position:absolute;left:3231;top:2438;width:254;height:81" coordorigin="3231,2438" coordsize="254,81">
              <v:shape style="position:absolute;left:3231;top:2438;width:254;height:81" coordorigin="3231,2438" coordsize="254,81" path="m3485,2438l3429,2473,3356,2502,3296,2514,3231,2519,3308,2519,3379,2502,3446,2472,3477,2452,3485,2452,3485,2438e" filled="t" fillcolor="#A50235" stroked="f">
                <v:path arrowok="t"/>
                <v:fill/>
              </v:shape>
            </v:group>
            <v:group style="position:absolute;left:2907;top:1640;width:120;height:29" coordorigin="2907,1640" coordsize="120,29">
              <v:shape style="position:absolute;left:2907;top:1640;width:120;height:29" coordorigin="2907,1640" coordsize="120,29" path="m2907,1640l2910,1653,2925,1661,2944,1667,2970,1669,2994,1666,3012,1659,3013,1658,2963,1658,2941,1656,2922,1649,2907,1640e" filled="t" fillcolor="#A50235" stroked="f">
                <v:path arrowok="t"/>
                <v:fill/>
              </v:shape>
              <v:shape style="position:absolute;left:2907;top:1640;width:120;height:29" coordorigin="2907,1640" coordsize="120,29" path="m3022,1643l3007,1651,2988,1656,2963,1658,3013,1658,3026,1650,3022,1643e" filled="t" fillcolor="#A50235" stroked="f">
                <v:path arrowok="t"/>
                <v:fill/>
              </v:shape>
            </v:group>
            <v:group style="position:absolute;left:2906;top:1638;width:121;height:32" coordorigin="2906,1638" coordsize="121,32">
              <v:shape style="position:absolute;left:2906;top:1638;width:121;height:32" coordorigin="2906,1638" coordsize="121,32" path="m2906,1638l2906,1651,2923,1661,2942,1668,2963,1670,2985,1668,2968,1668,2947,1667,2928,1661,2911,1652,2908,1642,2911,1642,2906,1638e" filled="t" fillcolor="#A50235" stroked="f">
                <v:path arrowok="t"/>
                <v:fill/>
              </v:shape>
              <v:shape style="position:absolute;left:2906;top:1638;width:121;height:32" coordorigin="2906,1638" coordsize="121,32" path="m3027,1643l3023,1643,3025,1650,3008,1660,2989,1666,2968,1668,2985,1668,3004,1663,3021,1655,3027,1651,3027,1643e" filled="t" fillcolor="#A50235" stroked="f">
                <v:path arrowok="t"/>
                <v:fill/>
              </v:shape>
              <v:shape style="position:absolute;left:2906;top:1638;width:121;height:32" coordorigin="2906,1638" coordsize="121,32" path="m2911,1642l2908,1642,2925,1651,2944,1657,2965,1659,2987,1658,2969,1658,2947,1656,2928,1651,2911,1642e" filled="t" fillcolor="#A50235" stroked="f">
                <v:path arrowok="t"/>
                <v:fill/>
              </v:shape>
              <v:shape style="position:absolute;left:2906;top:1638;width:121;height:32" coordorigin="2906,1638" coordsize="121,32" path="m3027,1638l3026,1639,3009,1649,2990,1655,2969,1658,2987,1658,3006,1652,3023,1643,3027,1643,3027,1638e" filled="t" fillcolor="#A50235" stroked="f">
                <v:path arrowok="t"/>
                <v:fill/>
              </v:shape>
            </v:group>
            <v:group style="position:absolute;left:2893;top:1546;width:92;height:90" coordorigin="2893,1546" coordsize="92,90">
              <v:shape style="position:absolute;left:2893;top:1546;width:92;height:90" coordorigin="2893,1546" coordsize="92,90" path="m2956,1546l2897,1571,2893,1590,2898,1611,2912,1628,2932,1636,2957,1632,2975,1620,2985,1602,2982,1576,2971,1557,2956,1546e" filled="t" fillcolor="#F36F21" stroked="f">
                <v:path arrowok="t"/>
                <v:fill/>
              </v:shape>
              <v:shape style="position:absolute;left:2639;top:1351;width:1074;height:1361" type="#_x0000_t75">
                <v:imagedata r:id="rId21" o:title=""/>
              </v:shape>
            </v:group>
            <w10:wrap type="none"/>
          </v:group>
        </w:pict>
      </w:r>
      <w:r>
        <w:rPr/>
        <w:pict>
          <v:group style="position:absolute;margin-left:223.370071pt;margin-top:66.830917pt;width:53.871124pt;height:68.03134pt;mso-position-horizontal-relative:page;mso-position-vertical-relative:paragraph;z-index:-569" coordorigin="4467,1337" coordsize="1077,1361">
            <v:group style="position:absolute;left:4529;top:1391;width:978;height:978" coordorigin="4529,1391" coordsize="978,978">
              <v:shape style="position:absolute;left:4529;top:1391;width:978;height:978" coordorigin="4529,1391" coordsize="978,978" path="m5018,1391l4938,1398,4863,1416,4793,1446,4729,1486,4672,1534,4623,1591,4583,1656,4553,1726,4535,1801,4529,1880,4530,1920,4543,1998,4567,2071,4602,2138,4646,2199,4699,2252,4760,2296,4827,2331,4900,2355,4978,2368,5018,2369,5058,2368,5135,2355,5208,2331,5275,2296,5336,2252,5389,2199,5434,2138,5468,2071,5493,1998,5505,1920,5507,1880,5505,1840,5493,1763,5468,1690,5434,1623,5389,1562,5336,1509,5275,1464,5208,1430,5135,1405,5058,1393,5018,1391e" filled="t" fillcolor="#F5F5F5" stroked="f">
                <v:path arrowok="t"/>
                <v:fill/>
              </v:shape>
            </v:group>
            <v:group style="position:absolute;left:4529;top:1391;width:978;height:978" coordorigin="4529,1391" coordsize="978,978">
              <v:shape style="position:absolute;left:4529;top:1391;width:978;height:978" coordorigin="4529,1391" coordsize="978,978" path="m4529,1880l4535,1801,4553,1726,4583,1656,4623,1591,4672,1534,4729,1486,4793,1446,4863,1416,4938,1398,5018,1391,5058,1393,5135,1405,5208,1430,5275,1464,5336,1509,5389,1562,5434,1623,5468,1690,5493,1763,5505,1840,5507,1880,5505,1920,5493,1998,5468,2071,5434,2138,5389,2199,5336,2252,5275,2296,5208,2331,5135,2355,5058,2368,5018,2369,4978,2368,4900,2355,4827,2331,4760,2296,4699,2252,4646,2199,4602,2138,4567,2071,4543,1998,4530,1920,4529,1880e" filled="f" stroked="t" strokeweight="2.625pt" strokecolor="#F36F23">
                <v:path arrowok="t"/>
              </v:shape>
              <v:shape style="position:absolute;left:4531;top:1865;width:285;height:209" type="#_x0000_t75">
                <v:imagedata r:id="rId22" o:title=""/>
              </v:shape>
            </v:group>
            <v:group style="position:absolute;left:4693;top:1895;width:47;height:47" coordorigin="4693,1895" coordsize="47,47">
              <v:shape style="position:absolute;left:4693;top:1895;width:47;height:47" coordorigin="4693,1895" coordsize="47,47" path="m4708,1895l4705,1896,4693,1909,4693,1929,4707,1942,4726,1941,4740,1928,4740,1909,4727,1895,4708,1895e" filled="t" fillcolor="#231F20" stroked="f">
                <v:path arrowok="t"/>
                <v:fill/>
              </v:shape>
            </v:group>
            <v:group style="position:absolute;left:4693;top:1895;width:47;height:47" coordorigin="4693,1895" coordsize="47,47">
              <v:shape style="position:absolute;left:4693;top:1895;width:47;height:47" coordorigin="4693,1895" coordsize="47,47" path="m4708,1895l4727,1895,4740,1909,4740,1928,4726,1941,4707,1942,4693,1929,4693,1909,4705,1896,4708,1895e" filled="f" stroked="t" strokeweight=".164pt" strokecolor="#231F20">
                <v:path arrowok="t"/>
              </v:shape>
            </v:group>
            <v:group style="position:absolute;left:4559;top:1899;width:138;height:100" coordorigin="4559,1899" coordsize="138,100">
              <v:shape style="position:absolute;left:4559;top:1899;width:138;height:100" coordorigin="4559,1899" coordsize="138,100" path="m4665,1899l4599,1915,4604,1929,4559,1947,4578,1999,4624,1982,4670,1982,4678,1979,4693,1965,4697,1952,4690,1929,4690,1928,4681,1905,4665,1899e" filled="t" fillcolor="#231F20" stroked="f">
                <v:path arrowok="t"/>
                <v:fill/>
              </v:shape>
              <v:shape style="position:absolute;left:4559;top:1899;width:138;height:100" coordorigin="4559,1899" coordsize="138,100" path="m4670,1982l4624,1982,4630,1996,4670,1982e" filled="t" fillcolor="#231F20" stroked="f">
                <v:path arrowok="t"/>
                <v:fill/>
              </v:shape>
            </v:group>
            <v:group style="position:absolute;left:4559;top:1899;width:138;height:100" coordorigin="4559,1899" coordsize="138,100">
              <v:shape style="position:absolute;left:4559;top:1899;width:138;height:100" coordorigin="4559,1899" coordsize="138,100" path="m4690,1928l4681,1905,4665,1899,4599,1915,4604,1929,4559,1947,4578,1999,4624,1982,4630,1996,4678,1979,4693,1965,4697,1952,4690,1930,4690,1928e" filled="f" stroked="t" strokeweight=".164pt" strokecolor="#231F20">
                <v:path arrowok="t"/>
              </v:shape>
              <v:shape style="position:absolute;left:5228;top:1967;width:265;height:254" type="#_x0000_t75">
                <v:imagedata r:id="rId23" o:title=""/>
              </v:shape>
            </v:group>
            <v:group style="position:absolute;left:5256;top:1995;width:50;height:50" coordorigin="5256,1995" coordsize="50,50">
              <v:shape style="position:absolute;left:5256;top:1995;width:50;height:50" coordorigin="5256,1995" coordsize="50,50" path="m5278,1995l5261,2004,5256,2022,5264,2039,5267,2041,5284,2045,5302,2034,5306,2017,5296,2000,5278,1995e" filled="t" fillcolor="#231F20" stroked="f">
                <v:path arrowok="t"/>
                <v:fill/>
              </v:shape>
            </v:group>
            <v:group style="position:absolute;left:5256;top:1995;width:50;height:50" coordorigin="5256,1995" coordsize="50,50">
              <v:shape style="position:absolute;left:5256;top:1995;width:50;height:50" coordorigin="5256,1995" coordsize="50,50" path="m5264,2039l5256,2022,5261,2004,5278,1995,5296,2000,5306,2017,5302,2034,5284,2045,5267,2041,5264,2039e" filled="f" stroked="t" strokeweight=".164pt" strokecolor="#231F20">
                <v:path arrowok="t"/>
              </v:shape>
            </v:group>
            <v:group style="position:absolute;left:5285;top:2018;width:123;height:127" coordorigin="5285,2018" coordsize="123,127">
              <v:shape style="position:absolute;left:5285;top:2018;width:123;height:127" coordorigin="5285,2018" coordsize="123,127" path="m5408,2114l5344,2114,5380,2145,5408,2114e" filled="t" fillcolor="#231F20" stroked="f">
                <v:path arrowok="t"/>
                <v:fill/>
              </v:shape>
              <v:shape style="position:absolute;left:5285;top:2018;width:123;height:127" coordorigin="5285,2018" coordsize="123,127" path="m5333,2018l5285,2067,5293,2086,5334,2125,5344,2114,5408,2114,5417,2104,5380,2071,5390,2059,5352,2025,5333,2018e" filled="t" fillcolor="#231F20" stroked="f">
                <v:path arrowok="t"/>
                <v:fill/>
              </v:shape>
            </v:group>
            <v:group style="position:absolute;left:5285;top:2018;width:132;height:127" coordorigin="5285,2018" coordsize="132,127">
              <v:shape style="position:absolute;left:5285;top:2018;width:132;height:127" coordorigin="5285,2018" coordsize="132,127" path="m5302,2039l5287,2054,5285,2067,5293,2086,5334,2125,5344,2114,5380,2145,5417,2104,5380,2071,5390,2059,5352,2025,5333,2018,5321,2021,5305,2036,5302,2039e" filled="f" stroked="t" strokeweight=".164pt" strokecolor="#231F20">
                <v:path arrowok="t"/>
              </v:shape>
              <v:shape style="position:absolute;left:5040;top:2112;width:201;height:287" type="#_x0000_t75">
                <v:imagedata r:id="rId24" o:title=""/>
              </v:shape>
            </v:group>
            <v:group style="position:absolute;left:5069;top:2141;width:48;height:48" coordorigin="5069,2141" coordsize="48,48">
              <v:shape style="position:absolute;left:5069;top:2141;width:48;height:48" coordorigin="5069,2141" coordsize="48,48" path="m5086,2141l5071,2154,5069,2173,5069,2173,5082,2188,5101,2189,5116,2177,5117,2158,5105,2143,5086,2141e" filled="t" fillcolor="#231F20" stroked="f">
                <v:path arrowok="t"/>
                <v:fill/>
              </v:shape>
            </v:group>
            <v:group style="position:absolute;left:5069;top:2141;width:48;height:48" coordorigin="5069,2141" coordsize="48,48">
              <v:shape style="position:absolute;left:5069;top:2141;width:48;height:48" coordorigin="5069,2141" coordsize="48,48" path="m5069,2173l5071,2154,5086,2141,5105,2143,5117,2158,5116,2177,5101,2189,5082,2188,5069,2173,5069,2173e" filled="f" stroked="t" strokeweight=".164pt" strokecolor="#231F20">
                <v:path arrowok="t"/>
              </v:shape>
            </v:group>
            <v:group style="position:absolute;left:5071;top:2187;width:95;height:137" coordorigin="5071,2187" coordsize="95,137">
              <v:shape style="position:absolute;left:5071;top:2187;width:95;height:137" coordorigin="5071,2187" coordsize="95,137" path="m5157,2278l5098,2278,5113,2324,5166,2308,5157,2278e" filled="t" fillcolor="#231F20" stroked="f">
                <v:path arrowok="t"/>
                <v:fill/>
              </v:shape>
              <v:shape style="position:absolute;left:5071;top:2187;width:95;height:137" coordorigin="5071,2187" coordsize="95,137" path="m5125,2187l5101,2192,5078,2199,5071,2215,5083,2283,5098,2278,5157,2278,5151,2261,5166,2256,5151,2207,5139,2191,5125,2187e" filled="t" fillcolor="#231F20" stroked="f">
                <v:path arrowok="t"/>
                <v:fill/>
              </v:shape>
            </v:group>
            <v:group style="position:absolute;left:5071;top:2187;width:96;height:137" coordorigin="5071,2187" coordsize="96,137">
              <v:shape style="position:absolute;left:5071;top:2187;width:96;height:137" coordorigin="5071,2187" coordsize="96,137" path="m5101,2192l5078,2199,5071,2215,5083,2283,5098,2278,5113,2324,5166,2308,5151,2261,5166,2256,5151,2207,5139,2191,5125,2187,5101,2192e" filled="f" stroked="t" strokeweight=".164pt" strokecolor="#231F20">
                <v:path arrowok="t"/>
              </v:shape>
              <v:shape style="position:absolute;left:4702;top:2068;width:232;height:274" type="#_x0000_t75">
                <v:imagedata r:id="rId25" o:title=""/>
              </v:shape>
            </v:group>
            <v:group style="position:absolute;left:4814;top:2094;width:46;height:54" coordorigin="4814,2094" coordsize="46,54">
              <v:shape style="position:absolute;left:4814;top:2094;width:46;height:54" coordorigin="4814,2094" coordsize="46,54" path="m4836,2094l4824,2094,4817,2106,4816,2107,4814,2126,4825,2141,4837,2148,4849,2148,4857,2135,4859,2116,4848,2101,4836,2094e" filled="t" fillcolor="#231F20" stroked="f">
                <v:path arrowok="t"/>
                <v:fill/>
              </v:shape>
            </v:group>
            <v:group style="position:absolute;left:4814;top:2094;width:46;height:54" coordorigin="4814,2094" coordsize="46,54">
              <v:shape style="position:absolute;left:4814;top:2094;width:46;height:54" coordorigin="4814,2094" coordsize="46,54" path="m4817,2106l4824,2094,4836,2094,4848,2101,4859,2116,4857,2135,4849,2148,4837,2148,4825,2141,4814,2126,4816,2107,4817,2106e" filled="f" stroked="t" strokeweight=".164pt" strokecolor="#231F20">
                <v:path arrowok="t"/>
              </v:shape>
            </v:group>
            <v:group style="position:absolute;left:4731;top:2131;width:118;height:137" coordorigin="4731,2131" coordsize="118,137">
              <v:shape style="position:absolute;left:4731;top:2131;width:118;height:137" coordorigin="4731,2131" coordsize="118,137" path="m4793,2131l4776,2142,4743,2189,4756,2197,4731,2238,4778,2267,4804,2226,4823,2226,4844,2191,4849,2170,4843,2158,4823,2143,4806,2131,4793,2131e" filled="t" fillcolor="#231F20" stroked="f">
                <v:path arrowok="t"/>
                <v:fill/>
              </v:shape>
              <v:shape style="position:absolute;left:4731;top:2131;width:118;height:137" coordorigin="4731,2131" coordsize="118,137" path="m4823,2226l4804,2226,4818,2234,4823,2226e" filled="t" fillcolor="#231F20" stroked="f">
                <v:path arrowok="t"/>
                <v:fill/>
              </v:shape>
            </v:group>
            <v:group style="position:absolute;left:4731;top:2131;width:118;height:137" coordorigin="4731,2131" coordsize="118,137">
              <v:shape style="position:absolute;left:4731;top:2131;width:118;height:137" coordorigin="4731,2131" coordsize="118,137" path="m4823,2143l4806,2131,4793,2131,4776,2142,4743,2189,4756,2197,4731,2238,4778,2267,4804,2226,4818,2234,4844,2191,4849,2170,4843,2158,4823,2143e" filled="f" stroked="t" strokeweight=".164pt" strokecolor="#231F20">
                <v:path arrowok="t"/>
              </v:shape>
            </v:group>
            <v:group style="position:absolute;left:5018;top:2369;width:2;height:232" coordorigin="5018,2369" coordsize="2,232">
              <v:shape style="position:absolute;left:5018;top:2369;width:2;height:232" coordorigin="5018,2369" coordsize="0,232" path="m5018,2369l5018,2602,5018,2369e" filled="t" fillcolor="#F5F5F5" stroked="f">
                <v:path arrowok="t"/>
                <v:fill/>
              </v:shape>
            </v:group>
            <v:group style="position:absolute;left:5018;top:2369;width:2;height:232" coordorigin="5018,2369" coordsize="2,232">
              <v:shape style="position:absolute;left:5018;top:2369;width:2;height:232" coordorigin="5018,2369" coordsize="0,232" path="m5018,2369l5018,2602e" filled="f" stroked="t" strokeweight="2.625pt" strokecolor="#F36F23">
                <v:path arrowok="t"/>
              </v:shape>
              <v:shape style="position:absolute;left:5251;top:1865;width:155;height:161" type="#_x0000_t75">
                <v:imagedata r:id="rId26" o:title=""/>
              </v:shape>
            </v:group>
            <v:group style="position:absolute;left:5275;top:1890;width:58;height:61" coordorigin="5275,1890" coordsize="58,61">
              <v:shape style="position:absolute;left:5275;top:1890;width:58;height:61" coordorigin="5275,1890" coordsize="58,61" path="m5318,1941l5306,1945,5315,1951,5318,1941e" filled="t" fillcolor="#F7941D" stroked="f">
                <v:path arrowok="t"/>
                <v:fill/>
              </v:shape>
              <v:shape style="position:absolute;left:5275;top:1890;width:58;height:61" coordorigin="5275,1890" coordsize="58,61" path="m5301,1942l5302,1947,5306,1945,5301,1942e" filled="t" fillcolor="#F7941D" stroked="f">
                <v:path arrowok="t"/>
                <v:fill/>
              </v:shape>
              <v:shape style="position:absolute;left:5275;top:1890;width:58;height:61" coordorigin="5275,1890" coordsize="58,61" path="m5291,1890l5281,1906,5275,1921,5287,1932,5301,1942,5296,1929,5294,1911,5307,1900,5320,1894,5309,1893,5291,1890e" filled="t" fillcolor="#F7941D" stroked="f">
                <v:path arrowok="t"/>
                <v:fill/>
              </v:shape>
              <v:shape style="position:absolute;left:5275;top:1890;width:58;height:61" coordorigin="5275,1890" coordsize="58,61" path="m5321,1894l5329,1905,5332,1894,5322,1894,5321,1894e" filled="t" fillcolor="#F7941D" stroked="f">
                <v:path arrowok="t"/>
                <v:fill/>
              </v:shape>
              <v:shape style="position:absolute;left:5275;top:1890;width:58;height:61" coordorigin="5275,1890" coordsize="58,61" path="m5332,1894l5322,1894,5332,1894e" filled="t" fillcolor="#F7941D" stroked="f">
                <v:path arrowok="t"/>
                <v:fill/>
              </v:shape>
              <v:shape style="position:absolute;left:5275;top:1890;width:58;height:61" coordorigin="5275,1890" coordsize="58,61" path="m5321,1893l5320,1894,5321,1894,5321,1893e" filled="t" fillcolor="#F7941D" stroked="f">
                <v:path arrowok="t"/>
                <v:fill/>
              </v:shape>
            </v:group>
            <v:group style="position:absolute;left:5275;top:1890;width:58;height:61" coordorigin="5275,1890" coordsize="58,61">
              <v:shape style="position:absolute;left:5275;top:1890;width:58;height:61" coordorigin="5275,1890" coordsize="58,61" path="m5318,1941l5302,1947,5296,1929,5294,1911,5307,1900,5321,1893,5329,1905,5332,1894,5322,1894,5309,1893,5291,1890,5281,1906,5275,1921,5287,1932,5315,1951,5318,1941e" filled="f" stroked="t" strokeweight=".164pt" strokecolor="#F7941D">
                <v:path arrowok="t"/>
              </v:shape>
              <v:shape style="position:absolute;left:5300;top:1869;width:245;height:220" type="#_x0000_t75">
                <v:imagedata r:id="rId27" o:title=""/>
              </v:shape>
            </v:group>
            <v:group style="position:absolute;left:5328;top:1896;width:142;height:117" coordorigin="5328,1896" coordsize="142,117">
              <v:shape style="position:absolute;left:5328;top:1896;width:142;height:117" coordorigin="5328,1896" coordsize="142,117" path="m5454,1963l5382,1963,5439,2013,5454,1963e" filled="t" fillcolor="#F7941D" stroked="f">
                <v:path arrowok="t"/>
                <v:fill/>
              </v:shape>
              <v:shape style="position:absolute;left:5328;top:1896;width:142;height:117" coordorigin="5328,1896" coordsize="142,117" path="m5346,1896l5335,1914,5342,1929,5328,1937,5328,1955,5345,1968,5377,1979,5382,1963,5454,1963,5467,1921,5396,1921,5400,1906,5367,1897,5346,1896e" filled="t" fillcolor="#F7941D" stroked="f">
                <v:path arrowok="t"/>
                <v:fill/>
              </v:shape>
              <v:shape style="position:absolute;left:5328;top:1896;width:142;height:117" coordorigin="5328,1896" coordsize="142,117" path="m5470,1912l5396,1921,5467,1921,5470,1912e" filled="t" fillcolor="#F7941D" stroked="f">
                <v:path arrowok="t"/>
                <v:fill/>
              </v:shape>
            </v:group>
            <v:group style="position:absolute;left:5328;top:1896;width:142;height:117" coordorigin="5328,1896" coordsize="142,117">
              <v:shape style="position:absolute;left:5328;top:1896;width:142;height:117" coordorigin="5328,1896" coordsize="142,117" path="m5328,1937l5328,1955,5345,1968,5377,1979,5382,1963,5439,2013,5470,1912,5396,1921,5400,1906,5367,1897,5346,1896,5335,1914,5342,1929,5328,1937e" filled="f" stroked="t" strokeweight=".164pt" strokecolor="#F7941D">
                <v:path arrowok="t"/>
              </v:shape>
              <v:shape style="position:absolute;left:4894;top:2118;width:162;height:154" type="#_x0000_t75">
                <v:imagedata r:id="rId28" o:title=""/>
              </v:shape>
            </v:group>
            <v:group style="position:absolute;left:4922;top:2141;width:59;height:55" coordorigin="4922,2141" coordsize="59,55">
              <v:shape style="position:absolute;left:4922;top:2141;width:59;height:55" coordorigin="4922,2141" coordsize="59,55" path="m4980,2185l4970,2194,4981,2196,4980,2186,4980,2185e" filled="t" fillcolor="#F7941D" stroked="f">
                <v:path arrowok="t"/>
                <v:fill/>
              </v:shape>
              <v:shape style="position:absolute;left:4922;top:2141;width:59;height:55" coordorigin="4922,2141" coordsize="59,55" path="m4928,2175l4922,2184,4933,2186,4928,2175e" filled="t" fillcolor="#F7941D" stroked="f">
                <v:path arrowok="t"/>
                <v:fill/>
              </v:shape>
              <v:shape style="position:absolute;left:4922;top:2141;width:59;height:55" coordorigin="4922,2141" coordsize="59,55" path="m4980,2184l4980,2185,4981,2185,4980,2184e" filled="t" fillcolor="#F7941D" stroked="f">
                <v:path arrowok="t"/>
                <v:fill/>
              </v:shape>
              <v:shape style="position:absolute;left:4922;top:2141;width:59;height:55" coordorigin="4922,2141" coordsize="59,55" path="m4981,2160l4961,2160,4972,2172,4980,2184,4980,2175,4980,2172,4981,2160e" filled="t" fillcolor="#F7941D" stroked="f">
                <v:path arrowok="t"/>
                <v:fill/>
              </v:shape>
              <v:shape style="position:absolute;left:4922;top:2141;width:59;height:55" coordorigin="4922,2141" coordsize="59,55" path="m4931,2169l4926,2172,4928,2175,4931,2169e" filled="t" fillcolor="#F7941D" stroked="f">
                <v:path arrowok="t"/>
                <v:fill/>
              </v:shape>
              <v:shape style="position:absolute;left:4922;top:2141;width:59;height:55" coordorigin="4922,2141" coordsize="59,55" path="m4949,2141l4939,2155,4931,2169,4943,2163,4961,2160,4981,2160,4981,2155,4965,2147,4949,2141e" filled="t" fillcolor="#F7941D" stroked="f">
                <v:path arrowok="t"/>
                <v:fill/>
              </v:shape>
            </v:group>
            <v:group style="position:absolute;left:4922;top:2141;width:59;height:55" coordorigin="4922,2141" coordsize="59,55">
              <v:shape style="position:absolute;left:4922;top:2141;width:59;height:55" coordorigin="4922,2141" coordsize="59,55" path="m4933,2186l4926,2172,4943,2163,4961,2160,4972,2172,4981,2185,4970,2194,4981,2196,4980,2186,4980,2173,4981,2155,4965,2147,4949,2141,4939,2155,4922,2184,4933,2186e" filled="f" stroked="t" strokeweight=".164pt" strokecolor="#F7941D">
                <v:path arrowok="t"/>
              </v:shape>
              <v:shape style="position:absolute;left:4844;top:2168;width:213;height:241" type="#_x0000_t75">
                <v:imagedata r:id="rId29" o:title=""/>
              </v:shape>
            </v:group>
            <v:group style="position:absolute;left:4873;top:2195;width:109;height:140" coordorigin="4873,2195" coordsize="109,140">
              <v:shape style="position:absolute;left:4873;top:2195;width:109;height:140" coordorigin="4873,2195" coordsize="109,140" path="m4918,2195l4907,2219,4901,2249,4917,2252,4873,2314,4976,2335,4960,2262,4976,2262,4982,2232,4981,2210,4979,2209,4947,2209,4938,2196,4918,2195e" filled="t" fillcolor="#F7941D" stroked="f">
                <v:path arrowok="t"/>
                <v:fill/>
              </v:shape>
              <v:shape style="position:absolute;left:4873;top:2195;width:109;height:140" coordorigin="4873,2195" coordsize="109,140" path="m4976,2262l4960,2262,4975,2265,4976,2262e" filled="t" fillcolor="#F7941D" stroked="f">
                <v:path arrowok="t"/>
                <v:fill/>
              </v:shape>
              <v:shape style="position:absolute;left:4873;top:2195;width:109;height:140" coordorigin="4873,2195" coordsize="109,140" path="m4962,2201l4947,2209,4979,2209,4962,2201e" filled="t" fillcolor="#F7941D" stroked="f">
                <v:path arrowok="t"/>
                <v:fill/>
              </v:shape>
            </v:group>
            <v:group style="position:absolute;left:4873;top:2195;width:109;height:140" coordorigin="4873,2195" coordsize="109,140">
              <v:shape style="position:absolute;left:4873;top:2195;width:109;height:140" coordorigin="4873,2195" coordsize="109,140" path="m4938,2196l4918,2195,4907,2219,4901,2249,4917,2252,4873,2314,4976,2335,4960,2262,4975,2265,4982,2232,4981,2210,4962,2201,4947,2209,4938,2196e" filled="f" stroked="t" strokeweight=".164pt" strokecolor="#F7941D">
                <v:path arrowok="t"/>
              </v:shape>
              <v:shape style="position:absolute;left:4572;top:1984;width:288;height:255" type="#_x0000_t75">
                <v:imagedata r:id="rId30" o:title=""/>
              </v:shape>
            </v:group>
            <v:group style="position:absolute;left:4729;top:2010;width:39;height:61" coordorigin="4729,2010" coordsize="39,61">
              <v:shape style="position:absolute;left:4729;top:2010;width:39;height:61" coordorigin="4729,2010" coordsize="39,61" path="m4753,2061l4759,2071,4766,2064,4767,2063,4753,2061e" filled="t" fillcolor="#F7941D" stroked="f">
                <v:path arrowok="t"/>
                <v:fill/>
              </v:shape>
              <v:shape style="position:absolute;left:4729;top:2010;width:39;height:61" coordorigin="4729,2010" coordsize="39,61" path="m4767,2062l4767,2063,4767,2063,4767,2062e" filled="t" fillcolor="#F7941D" stroked="f">
                <v:path arrowok="t"/>
                <v:fill/>
              </v:shape>
              <v:shape style="position:absolute;left:4729;top:2010;width:39;height:61" coordorigin="4729,2010" coordsize="39,61" path="m4778,2010l4762,2012,4745,2016,4758,2021,4772,2031,4772,2048,4767,2062,4775,2055,4790,2043,4785,2025,4778,2010e" filled="t" fillcolor="#F7941D" stroked="f">
                <v:path arrowok="t"/>
                <v:fill/>
              </v:shape>
              <v:shape style="position:absolute;left:4729;top:2010;width:39;height:61" coordorigin="4729,2010" coordsize="39,61" path="m4739,2017l4729,2019,4734,2029,4739,2017e" filled="t" fillcolor="#F7941D" stroked="f">
                <v:path arrowok="t"/>
                <v:fill/>
              </v:shape>
              <v:shape style="position:absolute;left:4729;top:2010;width:39;height:61" coordorigin="4729,2010" coordsize="39,61" path="m4740,2013l4739,2017,4745,2016,4740,2013e" filled="t" fillcolor="#F7941D" stroked="f">
                <v:path arrowok="t"/>
                <v:fill/>
              </v:shape>
            </v:group>
            <v:group style="position:absolute;left:4729;top:2010;width:61;height:61" coordorigin="4729,2010" coordsize="61,61">
              <v:shape style="position:absolute;left:4729;top:2010;width:61;height:61" coordorigin="4729,2010" coordsize="61,61" path="m4734,2029l4740,2013,4758,2021,4772,2031,4772,2048,4767,2063,4753,2061,4759,2071,4766,2064,4775,2055,4790,2043,4785,2025,4778,2010,4762,2012,4729,2019,4734,2029e" filled="f" stroked="t" strokeweight=".164pt" strokecolor="#F7941D">
                <v:path arrowok="t"/>
              </v:shape>
            </v:group>
            <v:group style="position:absolute;left:4601;top:2030;width:147;height:134" coordorigin="4601,2030" coordsize="147,134">
              <v:shape style="position:absolute;left:4601;top:2030;width:147;height:134" coordorigin="4601,2030" coordsize="147,134" path="m4719,2030l4700,2032,4668,2050,4676,2064,4601,2073,4655,2163,4698,2103,4728,2103,4735,2098,4748,2083,4745,2065,4729,2057,4732,2042,4719,2030e" filled="t" fillcolor="#F7941D" stroked="f">
                <v:path arrowok="t"/>
                <v:fill/>
              </v:shape>
              <v:shape style="position:absolute;left:4601;top:2030;width:147;height:134" coordorigin="4601,2030" coordsize="147,134" path="m4728,2103l4698,2103,4706,2116,4728,2103e" filled="t" fillcolor="#F7941D" stroked="f">
                <v:path arrowok="t"/>
                <v:fill/>
              </v:shape>
            </v:group>
            <v:group style="position:absolute;left:4601;top:2030;width:147;height:134" coordorigin="4601,2030" coordsize="147,134">
              <v:shape style="position:absolute;left:4601;top:2030;width:147;height:134" coordorigin="4601,2030" coordsize="147,134" path="m4732,2042l4719,2030,4700,2032,4668,2050,4676,2064,4601,2073,4655,2163,4698,2103,4706,2116,4735,2098,4748,2083,4745,2065,4729,2057,4732,2042e" filled="f" stroked="t" strokeweight=".164pt" strokecolor="#F7941D">
                <v:path arrowok="t"/>
              </v:shape>
              <v:shape style="position:absolute;left:5154;top:2054;width:163;height:161" type="#_x0000_t75">
                <v:imagedata r:id="rId31" o:title=""/>
              </v:shape>
            </v:group>
            <v:group style="position:absolute;left:5180;top:2078;width:62;height:62" coordorigin="5180,2078" coordsize="62,62">
              <v:shape style="position:absolute;left:5180;top:2078;width:62;height:62" coordorigin="5180,2078" coordsize="62,62" path="m5188,2130l5191,2140,5200,2134,5188,2130e" filled="t" fillcolor="#F7941D" stroked="f">
                <v:path arrowok="t"/>
                <v:fill/>
              </v:shape>
              <v:shape style="position:absolute;left:5180;top:2078;width:62;height:62" coordorigin="5180,2078" coordsize="62,62" path="m5187,2123l5185,2129,5188,2130,5187,2123e" filled="t" fillcolor="#F7941D" stroked="f">
                <v:path arrowok="t"/>
                <v:fill/>
              </v:shape>
              <v:shape style="position:absolute;left:5180;top:2078;width:62;height:62" coordorigin="5180,2078" coordsize="62,62" path="m5212,2078l5194,2083,5180,2091,5182,2107,5187,2123,5191,2111,5201,2096,5218,2096,5228,2096,5224,2092,5212,2078e" filled="t" fillcolor="#F7941D" stroked="f">
                <v:path arrowok="t"/>
                <v:fill/>
              </v:shape>
              <v:shape style="position:absolute;left:5180;top:2078;width:62;height:62" coordorigin="5180,2078" coordsize="62,62" path="m5233,2100l5232,2113,5241,2107,5234,2101,5233,2100e" filled="t" fillcolor="#F7941D" stroked="f">
                <v:path arrowok="t"/>
                <v:fill/>
              </v:shape>
              <v:shape style="position:absolute;left:5180;top:2078;width:62;height:62" coordorigin="5180,2078" coordsize="62,62" path="m5232,2099l5233,2100,5233,2099,5232,2099e" filled="t" fillcolor="#F7941D" stroked="f">
                <v:path arrowok="t"/>
                <v:fill/>
              </v:shape>
              <v:shape style="position:absolute;left:5180;top:2078;width:62;height:62" coordorigin="5180,2078" coordsize="62,62" path="m5228,2096l5218,2096,5232,2099,5228,2096e" filled="t" fillcolor="#F7941D" stroked="f">
                <v:path arrowok="t"/>
                <v:fill/>
              </v:shape>
            </v:group>
            <v:group style="position:absolute;left:5180;top:2078;width:62;height:62" coordorigin="5180,2078" coordsize="62,62">
              <v:shape style="position:absolute;left:5180;top:2078;width:62;height:62" coordorigin="5180,2078" coordsize="62,62" path="m5200,2134l5185,2129,5191,2111,5201,2096,5218,2096,5233,2099,5232,2113,5241,2107,5234,2101,5224,2092,5212,2078,5194,2083,5180,2091,5182,2107,5191,2140,5200,2134e" filled="f" stroked="t" strokeweight=".164pt" strokecolor="#F7941D">
                <v:path arrowok="t"/>
              </v:shape>
              <v:shape style="position:absolute;left:5174;top:2094;width:237;height:248" type="#_x0000_t75">
                <v:imagedata r:id="rId32" o:title=""/>
              </v:shape>
            </v:group>
            <v:group style="position:absolute;left:5199;top:2120;width:137;height:147" coordorigin="5199,2120" coordsize="137,147">
              <v:shape style="position:absolute;left:5199;top:2120;width:137;height:147" coordorigin="5199,2120" coordsize="137,147" path="m5310,2192l5236,2192,5248,2267,5336,2208,5310,2192e" filled="t" fillcolor="#F7941D" stroked="f">
                <v:path arrowok="t"/>
                <v:fill/>
              </v:shape>
              <v:shape style="position:absolute;left:5199;top:2120;width:137;height:147" coordorigin="5199,2120" coordsize="137,147" path="m5210,2138l5199,2150,5202,2169,5222,2201,5236,2192,5310,2192,5273,2168,5286,2160,5273,2140,5226,2140,5210,2138e" filled="t" fillcolor="#F7941D" stroked="f">
                <v:path arrowok="t"/>
                <v:fill/>
              </v:shape>
              <v:shape style="position:absolute;left:5199;top:2120;width:137;height:147" coordorigin="5199,2120" coordsize="137,147" path="m5251,2120l5234,2123,5226,2140,5273,2140,5267,2131,5251,2120e" filled="t" fillcolor="#F7941D" stroked="f">
                <v:path arrowok="t"/>
                <v:fill/>
              </v:shape>
            </v:group>
            <v:group style="position:absolute;left:5199;top:2120;width:137;height:147" coordorigin="5199,2120" coordsize="137,147">
              <v:shape style="position:absolute;left:5199;top:2120;width:137;height:147" coordorigin="5199,2120" coordsize="137,147" path="m5210,2138l5199,2150,5202,2169,5222,2201,5236,2192,5248,2267,5336,2208,5273,2168,5286,2160,5267,2131,5251,2120,5234,2123,5226,2140,5210,2138e" filled="f" stroked="t" strokeweight=".164pt" strokecolor="#F7941D">
                <v:path arrowok="t"/>
              </v:shape>
            </v:group>
            <v:group style="position:absolute;left:4680;top:1898;width:53;height:47" coordorigin="4680,1898" coordsize="53,47">
              <v:shape style="position:absolute;left:4680;top:1898;width:53;height:47" coordorigin="4680,1898" coordsize="53,47" path="m4711,1898l4686,1908,4680,1920,4687,1940,4701,1945,4725,1936,4732,1923,4725,1903,4711,1898e" filled="t" fillcolor="#F5F5F5" stroked="f">
                <v:path arrowok="t"/>
                <v:fill/>
              </v:shape>
            </v:group>
            <v:group style="position:absolute;left:4805;top:2102;width:52;height:48" coordorigin="4805,2102" coordsize="52,48">
              <v:shape style="position:absolute;left:4805;top:2102;width:52;height:48" coordorigin="4805,2102" coordsize="52,48" path="m4832,2102l4809,2116,4805,2130,4818,2148,4831,2149,4854,2135,4858,2121,4846,2103,4832,2102e" filled="t" fillcolor="#F5F5F5" stroked="f">
                <v:path arrowok="t"/>
                <v:fill/>
              </v:shape>
            </v:group>
            <v:group style="position:absolute;left:5075;top:2148;width:47;height:53" coordorigin="5075,2148" coordsize="47,53">
              <v:shape style="position:absolute;left:5075;top:2148;width:47;height:53" coordorigin="5075,2148" coordsize="47,53" path="m5099,2148l5079,2156,5075,2170,5085,2194,5098,2201,5118,2192,5122,2179,5112,2154,5099,2148e" filled="t" fillcolor="#F5F5F5" stroked="f">
                <v:path arrowok="t"/>
                <v:fill/>
              </v:shape>
            </v:group>
            <v:group style="position:absolute;left:5265;top:2005;width:52;height:48" coordorigin="5265,2005" coordsize="52,48">
              <v:shape style="position:absolute;left:5265;top:2005;width:52;height:48" coordorigin="5265,2005" coordsize="52,48" path="m5292,2005l5278,2005,5265,2023,5268,2037,5289,2053,5303,2052,5316,2034,5313,2021,5292,2005e" filled="t" fillcolor="#F5F5F5" stroked="f">
                <v:path arrowok="t"/>
                <v:fill/>
              </v:shape>
            </v:group>
            <v:group style="position:absolute;left:4809;top:2445;width:449;height:123" coordorigin="4809,2445" coordsize="449,123">
              <v:shape style="position:absolute;left:4809;top:2445;width:449;height:123" coordorigin="4809,2445" coordsize="449,123" path="m4809,2445l4842,2510,4906,2541,4967,2558,5041,2568,5069,2568,5095,2567,5166,2556,5225,2537,5258,2522,5056,2522,5032,2522,4965,2513,4906,2496,4838,2464,4823,2455,4809,2445e" filled="t" fillcolor="#A50235" stroked="f">
                <v:path arrowok="t"/>
                <v:fill/>
              </v:shape>
            </v:group>
            <v:group style="position:absolute;left:5056;top:2449;width:258;height:73" coordorigin="5056,2449" coordsize="258,73">
              <v:shape style="position:absolute;left:5056;top:2449;width:258;height:73" coordorigin="5056,2449" coordsize="258,73" path="m5308,2449l5246,2485,5172,2510,5106,2520,5056,2522,5258,2522,5314,2487,5308,2449e" filled="t" fillcolor="#A50235" stroked="f">
                <v:path arrowok="t"/>
                <v:fill/>
              </v:shape>
            </v:group>
            <v:group style="position:absolute;left:4805;top:2438;width:337;height:134" coordorigin="4805,2438" coordsize="337,134">
              <v:shape style="position:absolute;left:4805;top:2438;width:337;height:134" coordorigin="4805,2438" coordsize="337,134" path="m4805,2438l4823,2502,4893,2540,4969,2563,5031,2571,5053,2572,5076,2571,5098,2570,5120,2568,5140,2565,5142,2565,5063,2565,5041,2564,4978,2557,4919,2542,4848,2509,4812,2452,4826,2452,4815,2444,4805,2438e" filled="t" fillcolor="#A50235" stroked="f">
                <v:path arrowok="t"/>
                <v:fill/>
              </v:shape>
            </v:group>
            <v:group style="position:absolute;left:5063;top:2452;width:255;height:112" coordorigin="5063,2452" coordsize="255,112">
              <v:shape style="position:absolute;left:5063;top:2452;width:255;height:112" coordorigin="5063,2452" coordsize="255,112" path="m5318,2452l5310,2452,5310,2485,5294,2497,5224,2534,5147,2557,5085,2564,5063,2565,5142,2565,5218,2544,5287,2510,5318,2489,5318,2452e" filled="t" fillcolor="#A50235" stroked="f">
                <v:path arrowok="t"/>
                <v:fill/>
              </v:shape>
            </v:group>
            <v:group style="position:absolute;left:4813;top:2452;width:329;height:74" coordorigin="4813,2452" coordsize="329,74">
              <v:shape style="position:absolute;left:4813;top:2452;width:329;height:74" coordorigin="4813,2452" coordsize="329,74" path="m4826,2452l4813,2452,4830,2463,4883,2491,4959,2515,5019,2525,5040,2526,5065,2525,5089,2524,5111,2523,5133,2520,5141,2519,5064,2519,5042,2518,4979,2512,4903,2491,4832,2456,4826,2452e" filled="t" fillcolor="#A50235" stroked="f">
                <v:path arrowok="t"/>
                <v:fill/>
              </v:shape>
            </v:group>
            <v:group style="position:absolute;left:5064;top:2438;width:254;height:81" coordorigin="5064,2438" coordsize="254,81">
              <v:shape style="position:absolute;left:5064;top:2438;width:254;height:81" coordorigin="5064,2438" coordsize="254,81" path="m5318,2438l5262,2473,5189,2502,5129,2514,5064,2519,5141,2519,5212,2502,5279,2472,5310,2452,5318,2452,5318,2438e" filled="t" fillcolor="#A50235" stroked="f">
                <v:path arrowok="t"/>
                <v:fill/>
              </v:shape>
            </v:group>
            <v:group style="position:absolute;left:4740;top:1640;width:120;height:29" coordorigin="4740,1640" coordsize="120,29">
              <v:shape style="position:absolute;left:4740;top:1640;width:120;height:29" coordorigin="4740,1640" coordsize="120,29" path="m4740,1640l4744,1653,4758,1661,4777,1667,4803,1669,4827,1666,4845,1659,4846,1658,4796,1658,4774,1656,4755,1649,4740,1640e" filled="t" fillcolor="#A50235" stroked="f">
                <v:path arrowok="t"/>
                <v:fill/>
              </v:shape>
              <v:shape style="position:absolute;left:4740;top:1640;width:120;height:29" coordorigin="4740,1640" coordsize="120,29" path="m4856,1643l4840,1651,4821,1656,4796,1658,4846,1658,4859,1650,4856,1643e" filled="t" fillcolor="#A50235" stroked="f">
                <v:path arrowok="t"/>
                <v:fill/>
              </v:shape>
            </v:group>
            <v:group style="position:absolute;left:4739;top:1638;width:121;height:32" coordorigin="4739,1638" coordsize="121,32">
              <v:shape style="position:absolute;left:4739;top:1638;width:121;height:32" coordorigin="4739,1638" coordsize="121,32" path="m4739,1638l4739,1651,4756,1661,4775,1668,4796,1670,4818,1668,4801,1668,4780,1667,4761,1661,4744,1652,4741,1642,4744,1642,4739,1638e" filled="t" fillcolor="#A50235" stroked="f">
                <v:path arrowok="t"/>
                <v:fill/>
              </v:shape>
              <v:shape style="position:absolute;left:4739;top:1638;width:121;height:32" coordorigin="4739,1638" coordsize="121,32" path="m4860,1643l4856,1643,4858,1650,4841,1660,4822,1666,4802,1668,4818,1668,4838,1663,4854,1655,4860,1651,4860,1643e" filled="t" fillcolor="#A50235" stroked="f">
                <v:path arrowok="t"/>
                <v:fill/>
              </v:shape>
              <v:shape style="position:absolute;left:4739;top:1638;width:121;height:32" coordorigin="4739,1638" coordsize="121,32" path="m4744,1642l4741,1642,4758,1651,4777,1657,4798,1659,4820,1658,4802,1658,4780,1656,4761,1651,4744,1642e" filled="t" fillcolor="#A50235" stroked="f">
                <v:path arrowok="t"/>
                <v:fill/>
              </v:shape>
              <v:shape style="position:absolute;left:4739;top:1638;width:121;height:32" coordorigin="4739,1638" coordsize="121,32" path="m4860,1638l4859,1639,4842,1649,4823,1655,4802,1658,4820,1658,4839,1652,4856,1643,4860,1643,4860,1638e" filled="t" fillcolor="#A50235" stroked="f">
                <v:path arrowok="t"/>
                <v:fill/>
              </v:shape>
            </v:group>
            <v:group style="position:absolute;left:4726;top:1546;width:92;height:90" coordorigin="4726,1546" coordsize="92,90">
              <v:shape style="position:absolute;left:4726;top:1546;width:92;height:90" coordorigin="4726,1546" coordsize="92,90" path="m4789,1546l4730,1571,4726,1590,4731,1611,4745,1628,4765,1636,4790,1632,4808,1620,4818,1602,4815,1576,4804,1557,4789,1546e" filled="t" fillcolor="#F36F21" stroked="f">
                <v:path arrowok="t"/>
                <v:fill/>
              </v:shape>
              <v:shape style="position:absolute;left:4467;top:1337;width:1074;height:1361" type="#_x0000_t75">
                <v:imagedata r:id="rId33" o:title=""/>
              </v:shape>
            </v:group>
            <w10:wrap type="none"/>
          </v:group>
        </w:pict>
      </w:r>
      <w:r>
        <w:rPr/>
        <w:pict>
          <v:group style="position:absolute;margin-left:315.496033pt;margin-top:68.24556pt;width:54.343597pt;height:68.034182pt;mso-position-horizontal-relative:page;mso-position-vertical-relative:paragraph;z-index:-568" coordorigin="6310,1365" coordsize="1087,1361">
            <v:group style="position:absolute;left:6381;top:1391;width:978;height:978" coordorigin="6381,1391" coordsize="978,978">
              <v:shape style="position:absolute;left:6381;top:1391;width:978;height:978" coordorigin="6381,1391" coordsize="978,978" path="m6870,1391l6790,1398,6715,1416,6645,1446,6581,1486,6524,1534,6475,1591,6435,1656,6405,1726,6387,1801,6381,1880,6382,1920,6395,1998,6419,2071,6454,2138,6498,2199,6551,2252,6612,2296,6679,2331,6752,2355,6830,2368,6870,2369,6910,2368,6987,2355,7060,2331,7127,2296,7188,2252,7241,2199,7286,2138,7320,2071,7345,1998,7357,1920,7359,1880,7357,1840,7345,1763,7320,1690,7286,1623,7241,1562,7188,1509,7127,1464,7060,1430,6987,1405,6910,1393,6870,1391e" filled="t" fillcolor="#F5F5F5" stroked="f">
                <v:path arrowok="t"/>
                <v:fill/>
              </v:shape>
            </v:group>
            <v:group style="position:absolute;left:6381;top:1391;width:978;height:978" coordorigin="6381,1391" coordsize="978,978">
              <v:shape style="position:absolute;left:6381;top:1391;width:978;height:978" coordorigin="6381,1391" coordsize="978,978" path="m6381,1880l6387,1801,6405,1726,6435,1656,6475,1591,6524,1534,6581,1486,6645,1446,6715,1416,6790,1398,6870,1391,6910,1393,6987,1405,7060,1430,7127,1464,7188,1509,7241,1562,7286,1623,7320,1690,7345,1763,7357,1840,7359,1880,7357,1920,7345,1998,7320,2071,7286,2138,7241,2199,7188,2252,7127,2296,7060,2331,6987,2355,6910,2368,6870,2369,6830,2368,6752,2355,6679,2331,6612,2296,6551,2252,6498,2199,6454,2138,6419,2071,6395,1998,6382,1920,6381,1880e" filled="f" stroked="t" strokeweight="2.625pt" strokecolor="#F36F23">
                <v:path arrowok="t"/>
              </v:shape>
              <v:shape style="position:absolute;left:6383;top:1865;width:285;height:209" type="#_x0000_t75">
                <v:imagedata r:id="rId34" o:title=""/>
              </v:shape>
            </v:group>
            <v:group style="position:absolute;left:6545;top:1895;width:47;height:47" coordorigin="6545,1895" coordsize="47,47">
              <v:shape style="position:absolute;left:6545;top:1895;width:47;height:47" coordorigin="6545,1895" coordsize="47,47" path="m6560,1895l6557,1896,6545,1909,6545,1929,6559,1942,6578,1941,6591,1928,6592,1909,6579,1895,6560,1895e" filled="t" fillcolor="#231F20" stroked="f">
                <v:path arrowok="t"/>
                <v:fill/>
              </v:shape>
            </v:group>
            <v:group style="position:absolute;left:6545;top:1895;width:47;height:47" coordorigin="6545,1895" coordsize="47,47">
              <v:shape style="position:absolute;left:6545;top:1895;width:47;height:47" coordorigin="6545,1895" coordsize="47,47" path="m6560,1895l6579,1895,6592,1909,6591,1928,6578,1941,6559,1942,6545,1929,6545,1909,6557,1896,6560,1895e" filled="f" stroked="t" strokeweight=".164pt" strokecolor="#231F20">
                <v:path arrowok="t"/>
              </v:shape>
            </v:group>
            <v:group style="position:absolute;left:6411;top:1899;width:138;height:100" coordorigin="6411,1899" coordsize="138,100">
              <v:shape style="position:absolute;left:6411;top:1899;width:138;height:100" coordorigin="6411,1899" coordsize="138,100" path="m6517,1899l6451,1915,6456,1929,6411,1947,6430,1999,6476,1982,6522,1982,6530,1979,6545,1965,6549,1952,6542,1929,6542,1928,6533,1905,6517,1899e" filled="t" fillcolor="#231F20" stroked="f">
                <v:path arrowok="t"/>
                <v:fill/>
              </v:shape>
              <v:shape style="position:absolute;left:6411;top:1899;width:138;height:100" coordorigin="6411,1899" coordsize="138,100" path="m6522,1982l6476,1982,6482,1996,6522,1982e" filled="t" fillcolor="#231F20" stroked="f">
                <v:path arrowok="t"/>
                <v:fill/>
              </v:shape>
            </v:group>
            <v:group style="position:absolute;left:6411;top:1899;width:138;height:100" coordorigin="6411,1899" coordsize="138,100">
              <v:shape style="position:absolute;left:6411;top:1899;width:138;height:100" coordorigin="6411,1899" coordsize="138,100" path="m6542,1928l6533,1905,6517,1899,6451,1915,6456,1929,6411,1947,6430,1999,6476,1982,6482,1996,6530,1979,6545,1965,6549,1952,6542,1930,6542,1928e" filled="f" stroked="t" strokeweight=".164pt" strokecolor="#231F20">
                <v:path arrowok="t"/>
              </v:shape>
              <v:shape style="position:absolute;left:7080;top:1967;width:265;height:254" type="#_x0000_t75">
                <v:imagedata r:id="rId35" o:title=""/>
              </v:shape>
            </v:group>
            <v:group style="position:absolute;left:7108;top:1995;width:50;height:50" coordorigin="7108,1995" coordsize="50,50">
              <v:shape style="position:absolute;left:7108;top:1995;width:50;height:50" coordorigin="7108,1995" coordsize="50,50" path="m7130,1995l7113,2004,7108,2022,7116,2039,7119,2041,7136,2045,7154,2034,7158,2017,7148,2000,7130,1995e" filled="t" fillcolor="#231F20" stroked="f">
                <v:path arrowok="t"/>
                <v:fill/>
              </v:shape>
            </v:group>
            <v:group style="position:absolute;left:7108;top:1995;width:50;height:50" coordorigin="7108,1995" coordsize="50,50">
              <v:shape style="position:absolute;left:7108;top:1995;width:50;height:50" coordorigin="7108,1995" coordsize="50,50" path="m7116,2039l7108,2022,7113,2004,7130,1995,7148,2000,7158,2017,7154,2034,7136,2045,7119,2041,7116,2039e" filled="f" stroked="t" strokeweight=".164pt" strokecolor="#231F20">
                <v:path arrowok="t"/>
              </v:shape>
            </v:group>
            <v:group style="position:absolute;left:7137;top:2018;width:123;height:127" coordorigin="7137,2018" coordsize="123,127">
              <v:shape style="position:absolute;left:7137;top:2018;width:123;height:127" coordorigin="7137,2018" coordsize="123,127" path="m7260,2114l7196,2114,7232,2145,7260,2114e" filled="t" fillcolor="#231F20" stroked="f">
                <v:path arrowok="t"/>
                <v:fill/>
              </v:shape>
              <v:shape style="position:absolute;left:7137;top:2018;width:123;height:127" coordorigin="7137,2018" coordsize="123,127" path="m7185,2018l7137,2067,7145,2086,7186,2125,7196,2114,7260,2114,7269,2104,7232,2071,7242,2059,7204,2025,7185,2018e" filled="t" fillcolor="#231F20" stroked="f">
                <v:path arrowok="t"/>
                <v:fill/>
              </v:shape>
            </v:group>
            <v:group style="position:absolute;left:7137;top:2018;width:132;height:127" coordorigin="7137,2018" coordsize="132,127">
              <v:shape style="position:absolute;left:7137;top:2018;width:132;height:127" coordorigin="7137,2018" coordsize="132,127" path="m7154,2039l7139,2054,7137,2067,7145,2086,7186,2125,7196,2114,7232,2145,7269,2104,7232,2071,7242,2059,7204,2025,7185,2018,7173,2021,7157,2036,7154,2039e" filled="f" stroked="t" strokeweight=".164pt" strokecolor="#231F20">
                <v:path arrowok="t"/>
              </v:shape>
              <v:shape style="position:absolute;left:6892;top:2112;width:201;height:287" type="#_x0000_t75">
                <v:imagedata r:id="rId36" o:title=""/>
              </v:shape>
            </v:group>
            <v:group style="position:absolute;left:6921;top:2141;width:48;height:48" coordorigin="6921,2141" coordsize="48,48">
              <v:shape style="position:absolute;left:6921;top:2141;width:48;height:48" coordorigin="6921,2141" coordsize="48,48" path="m6938,2141l6923,2154,6921,2173,6921,2173,6934,2188,6953,2189,6968,2177,6969,2158,6957,2143,6938,2141e" filled="t" fillcolor="#231F20" stroked="f">
                <v:path arrowok="t"/>
                <v:fill/>
              </v:shape>
            </v:group>
            <v:group style="position:absolute;left:6921;top:2141;width:48;height:48" coordorigin="6921,2141" coordsize="48,48">
              <v:shape style="position:absolute;left:6921;top:2141;width:48;height:48" coordorigin="6921,2141" coordsize="48,48" path="m6921,2173l6923,2154,6938,2141,6957,2143,6969,2158,6968,2177,6953,2189,6934,2188,6921,2173,6921,2173e" filled="f" stroked="t" strokeweight=".164pt" strokecolor="#231F20">
                <v:path arrowok="t"/>
              </v:shape>
            </v:group>
            <v:group style="position:absolute;left:6923;top:2187;width:95;height:137" coordorigin="6923,2187" coordsize="95,137">
              <v:shape style="position:absolute;left:6923;top:2187;width:95;height:137" coordorigin="6923,2187" coordsize="95,137" path="m7009,2278l6950,2278,6965,2324,7018,2308,7009,2278e" filled="t" fillcolor="#231F20" stroked="f">
                <v:path arrowok="t"/>
                <v:fill/>
              </v:shape>
              <v:shape style="position:absolute;left:6923;top:2187;width:95;height:137" coordorigin="6923,2187" coordsize="95,137" path="m6977,2187l6953,2192,6930,2199,6923,2215,6935,2283,6950,2278,7009,2278,7003,2261,7018,2256,7003,2207,6990,2191,6977,2187e" filled="t" fillcolor="#231F20" stroked="f">
                <v:path arrowok="t"/>
                <v:fill/>
              </v:shape>
            </v:group>
            <v:group style="position:absolute;left:6923;top:2187;width:96;height:137" coordorigin="6923,2187" coordsize="96,137">
              <v:shape style="position:absolute;left:6923;top:2187;width:96;height:137" coordorigin="6923,2187" coordsize="96,137" path="m6953,2192l6930,2199,6923,2215,6935,2283,6950,2278,6965,2324,7018,2308,7003,2261,7018,2256,7003,2207,6990,2191,6977,2187,6953,2192e" filled="f" stroked="t" strokeweight=".164pt" strokecolor="#231F20">
                <v:path arrowok="t"/>
              </v:shape>
              <v:shape style="position:absolute;left:6554;top:2068;width:232;height:274" type="#_x0000_t75">
                <v:imagedata r:id="rId37" o:title=""/>
              </v:shape>
            </v:group>
            <v:group style="position:absolute;left:6666;top:2094;width:46;height:54" coordorigin="6666,2094" coordsize="46,54">
              <v:shape style="position:absolute;left:6666;top:2094;width:46;height:54" coordorigin="6666,2094" coordsize="46,54" path="m6688,2094l6676,2094,6669,2106,6668,2107,6666,2126,6677,2141,6689,2148,6701,2148,6709,2135,6711,2116,6700,2101,6688,2094e" filled="t" fillcolor="#231F20" stroked="f">
                <v:path arrowok="t"/>
                <v:fill/>
              </v:shape>
            </v:group>
            <v:group style="position:absolute;left:6666;top:2094;width:46;height:54" coordorigin="6666,2094" coordsize="46,54">
              <v:shape style="position:absolute;left:6666;top:2094;width:46;height:54" coordorigin="6666,2094" coordsize="46,54" path="m6669,2106l6676,2094,6688,2094,6700,2101,6711,2116,6709,2135,6701,2148,6689,2148,6677,2141,6666,2126,6668,2107,6669,2106e" filled="f" stroked="t" strokeweight=".164pt" strokecolor="#231F20">
                <v:path arrowok="t"/>
              </v:shape>
            </v:group>
            <v:group style="position:absolute;left:6583;top:2131;width:118;height:137" coordorigin="6583,2131" coordsize="118,137">
              <v:shape style="position:absolute;left:6583;top:2131;width:118;height:137" coordorigin="6583,2131" coordsize="118,137" path="m6645,2131l6628,2142,6595,2189,6608,2197,6583,2238,6630,2267,6656,2226,6675,2226,6696,2191,6701,2170,6695,2158,6675,2143,6658,2131,6645,2131e" filled="t" fillcolor="#231F20" stroked="f">
                <v:path arrowok="t"/>
                <v:fill/>
              </v:shape>
              <v:shape style="position:absolute;left:6583;top:2131;width:118;height:137" coordorigin="6583,2131" coordsize="118,137" path="m6675,2226l6656,2226,6670,2234,6675,2226e" filled="t" fillcolor="#231F20" stroked="f">
                <v:path arrowok="t"/>
                <v:fill/>
              </v:shape>
            </v:group>
            <v:group style="position:absolute;left:6583;top:2131;width:118;height:137" coordorigin="6583,2131" coordsize="118,137">
              <v:shape style="position:absolute;left:6583;top:2131;width:118;height:137" coordorigin="6583,2131" coordsize="118,137" path="m6675,2143l6658,2131,6645,2131,6628,2142,6595,2189,6608,2197,6583,2238,6630,2267,6656,2226,6670,2234,6696,2191,6701,2170,6695,2158,6675,2143e" filled="f" stroked="t" strokeweight=".164pt" strokecolor="#231F20">
                <v:path arrowok="t"/>
              </v:shape>
            </v:group>
            <v:group style="position:absolute;left:6870;top:2369;width:2;height:232" coordorigin="6870,2369" coordsize="2,232">
              <v:shape style="position:absolute;left:6870;top:2369;width:2;height:232" coordorigin="6870,2369" coordsize="0,232" path="m6870,2369l6870,2602,6870,2369e" filled="t" fillcolor="#F5F5F5" stroked="f">
                <v:path arrowok="t"/>
                <v:fill/>
              </v:shape>
            </v:group>
            <v:group style="position:absolute;left:6870;top:2369;width:2;height:232" coordorigin="6870,2369" coordsize="2,232">
              <v:shape style="position:absolute;left:6870;top:2369;width:2;height:232" coordorigin="6870,2369" coordsize="0,232" path="m6870,2369l6870,2602e" filled="f" stroked="t" strokeweight="2.625pt" strokecolor="#F36F23">
                <v:path arrowok="t"/>
              </v:shape>
              <v:shape style="position:absolute;left:7103;top:1865;width:155;height:161" type="#_x0000_t75">
                <v:imagedata r:id="rId38" o:title=""/>
              </v:shape>
            </v:group>
            <v:group style="position:absolute;left:7126;top:1890;width:58;height:61" coordorigin="7126,1890" coordsize="58,61">
              <v:shape style="position:absolute;left:7126;top:1890;width:58;height:61" coordorigin="7126,1890" coordsize="58,61" path="m7170,1941l7158,1945,7167,1951,7170,1941e" filled="t" fillcolor="#F7941D" stroked="f">
                <v:path arrowok="t"/>
                <v:fill/>
              </v:shape>
              <v:shape style="position:absolute;left:7126;top:1890;width:58;height:61" coordorigin="7126,1890" coordsize="58,61" path="m7152,1942l7154,1947,7158,1945,7152,1942e" filled="t" fillcolor="#F7941D" stroked="f">
                <v:path arrowok="t"/>
                <v:fill/>
              </v:shape>
              <v:shape style="position:absolute;left:7126;top:1890;width:58;height:61" coordorigin="7126,1890" coordsize="58,61" path="m7143,1890l7133,1906,7126,1921,7139,1932,7152,1942,7148,1929,7146,1911,7159,1900,7172,1894,7161,1893,7143,1890e" filled="t" fillcolor="#F7941D" stroked="f">
                <v:path arrowok="t"/>
                <v:fill/>
              </v:shape>
              <v:shape style="position:absolute;left:7126;top:1890;width:58;height:61" coordorigin="7126,1890" coordsize="58,61" path="m7173,1894l7181,1905,7184,1894,7174,1894,7173,1894e" filled="t" fillcolor="#F7941D" stroked="f">
                <v:path arrowok="t"/>
                <v:fill/>
              </v:shape>
              <v:shape style="position:absolute;left:7126;top:1890;width:58;height:61" coordorigin="7126,1890" coordsize="58,61" path="m7184,1894l7174,1894,7184,1894e" filled="t" fillcolor="#F7941D" stroked="f">
                <v:path arrowok="t"/>
                <v:fill/>
              </v:shape>
              <v:shape style="position:absolute;left:7126;top:1890;width:58;height:61" coordorigin="7126,1890" coordsize="58,61" path="m7173,1893l7172,1894,7173,1894,7173,1893e" filled="t" fillcolor="#F7941D" stroked="f">
                <v:path arrowok="t"/>
                <v:fill/>
              </v:shape>
            </v:group>
            <v:group style="position:absolute;left:7126;top:1890;width:58;height:61" coordorigin="7126,1890" coordsize="58,61">
              <v:shape style="position:absolute;left:7126;top:1890;width:58;height:61" coordorigin="7126,1890" coordsize="58,61" path="m7170,1941l7154,1947,7148,1929,7146,1911,7159,1900,7173,1893,7181,1905,7184,1894,7174,1894,7161,1893,7143,1890,7133,1906,7126,1921,7139,1932,7167,1951,7170,1941e" filled="f" stroked="t" strokeweight=".164pt" strokecolor="#F7941D">
                <v:path arrowok="t"/>
              </v:shape>
              <v:shape style="position:absolute;left:7152;top:1869;width:245;height:220" type="#_x0000_t75">
                <v:imagedata r:id="rId39" o:title=""/>
              </v:shape>
            </v:group>
            <v:group style="position:absolute;left:7180;top:1896;width:142;height:117" coordorigin="7180,1896" coordsize="142,117">
              <v:shape style="position:absolute;left:7180;top:1896;width:142;height:117" coordorigin="7180,1896" coordsize="142,117" path="m7306,1963l7234,1963,7291,2013,7306,1963e" filled="t" fillcolor="#F7941D" stroked="f">
                <v:path arrowok="t"/>
                <v:fill/>
              </v:shape>
              <v:shape style="position:absolute;left:7180;top:1896;width:142;height:117" coordorigin="7180,1896" coordsize="142,117" path="m7197,1896l7187,1914,7194,1929,7180,1937,7180,1955,7197,1968,7229,1979,7234,1963,7306,1963,7319,1921,7248,1921,7252,1906,7219,1897,7197,1896e" filled="t" fillcolor="#F7941D" stroked="f">
                <v:path arrowok="t"/>
                <v:fill/>
              </v:shape>
              <v:shape style="position:absolute;left:7180;top:1896;width:142;height:117" coordorigin="7180,1896" coordsize="142,117" path="m7322,1912l7248,1921,7319,1921,7322,1912e" filled="t" fillcolor="#F7941D" stroked="f">
                <v:path arrowok="t"/>
                <v:fill/>
              </v:shape>
            </v:group>
            <v:group style="position:absolute;left:7180;top:1896;width:142;height:117" coordorigin="7180,1896" coordsize="142,117">
              <v:shape style="position:absolute;left:7180;top:1896;width:142;height:117" coordorigin="7180,1896" coordsize="142,117" path="m7180,1937l7180,1955,7197,1968,7229,1979,7234,1963,7291,2013,7322,1912,7248,1921,7252,1906,7219,1897,7197,1896,7187,1914,7194,1929,7180,1937e" filled="f" stroked="t" strokeweight=".164pt" strokecolor="#F7941D">
                <v:path arrowok="t"/>
              </v:shape>
              <v:shape style="position:absolute;left:6746;top:2118;width:162;height:154" type="#_x0000_t75">
                <v:imagedata r:id="rId40" o:title=""/>
              </v:shape>
            </v:group>
            <v:group style="position:absolute;left:6774;top:2141;width:59;height:55" coordorigin="6774,2141" coordsize="59,55">
              <v:shape style="position:absolute;left:6774;top:2141;width:59;height:55" coordorigin="6774,2141" coordsize="59,55" path="m6832,2185l6822,2194,6833,2196,6832,2186,6832,2185e" filled="t" fillcolor="#F7941D" stroked="f">
                <v:path arrowok="t"/>
                <v:fill/>
              </v:shape>
              <v:shape style="position:absolute;left:6774;top:2141;width:59;height:55" coordorigin="6774,2141" coordsize="59,55" path="m6779,2175l6774,2184,6785,2186,6779,2175e" filled="t" fillcolor="#F7941D" stroked="f">
                <v:path arrowok="t"/>
                <v:fill/>
              </v:shape>
              <v:shape style="position:absolute;left:6774;top:2141;width:59;height:55" coordorigin="6774,2141" coordsize="59,55" path="m6832,2184l6832,2185,6833,2185,6832,2184e" filled="t" fillcolor="#F7941D" stroked="f">
                <v:path arrowok="t"/>
                <v:fill/>
              </v:shape>
              <v:shape style="position:absolute;left:6774;top:2141;width:59;height:55" coordorigin="6774,2141" coordsize="59,55" path="m6833,2160l6812,2160,6824,2172,6832,2184,6832,2175,6832,2172,6833,2160e" filled="t" fillcolor="#F7941D" stroked="f">
                <v:path arrowok="t"/>
                <v:fill/>
              </v:shape>
              <v:shape style="position:absolute;left:6774;top:2141;width:59;height:55" coordorigin="6774,2141" coordsize="59,55" path="m6783,2169l6778,2172,6779,2175,6783,2169e" filled="t" fillcolor="#F7941D" stroked="f">
                <v:path arrowok="t"/>
                <v:fill/>
              </v:shape>
              <v:shape style="position:absolute;left:6774;top:2141;width:59;height:55" coordorigin="6774,2141" coordsize="59,55" path="m6801,2141l6791,2155,6783,2169,6795,2163,6812,2160,6833,2160,6833,2155,6817,2147,6801,2141e" filled="t" fillcolor="#F7941D" stroked="f">
                <v:path arrowok="t"/>
                <v:fill/>
              </v:shape>
            </v:group>
            <v:group style="position:absolute;left:6774;top:2141;width:59;height:55" coordorigin="6774,2141" coordsize="59,55">
              <v:shape style="position:absolute;left:6774;top:2141;width:59;height:55" coordorigin="6774,2141" coordsize="59,55" path="m6785,2186l6778,2172,6795,2163,6812,2160,6824,2172,6833,2185,6822,2194,6833,2196,6832,2186,6832,2173,6833,2155,6817,2147,6801,2141,6791,2155,6774,2184,6785,2186e" filled="f" stroked="t" strokeweight=".164pt" strokecolor="#F7941D">
                <v:path arrowok="t"/>
              </v:shape>
              <v:shape style="position:absolute;left:6696;top:2168;width:213;height:241" type="#_x0000_t75">
                <v:imagedata r:id="rId41" o:title=""/>
              </v:shape>
            </v:group>
            <v:group style="position:absolute;left:6725;top:2195;width:109;height:140" coordorigin="6725,2195" coordsize="109,140">
              <v:shape style="position:absolute;left:6725;top:2195;width:109;height:140" coordorigin="6725,2195" coordsize="109,140" path="m6770,2195l6759,2219,6753,2249,6769,2252,6725,2314,6828,2335,6812,2262,6828,2262,6834,2232,6833,2210,6831,2209,6799,2209,6790,2196,6770,2195e" filled="t" fillcolor="#F7941D" stroked="f">
                <v:path arrowok="t"/>
                <v:fill/>
              </v:shape>
              <v:shape style="position:absolute;left:6725;top:2195;width:109;height:140" coordorigin="6725,2195" coordsize="109,140" path="m6828,2262l6812,2262,6827,2265,6828,2262e" filled="t" fillcolor="#F7941D" stroked="f">
                <v:path arrowok="t"/>
                <v:fill/>
              </v:shape>
              <v:shape style="position:absolute;left:6725;top:2195;width:109;height:140" coordorigin="6725,2195" coordsize="109,140" path="m6814,2201l6799,2209,6831,2209,6814,2201e" filled="t" fillcolor="#F7941D" stroked="f">
                <v:path arrowok="t"/>
                <v:fill/>
              </v:shape>
            </v:group>
            <v:group style="position:absolute;left:6725;top:2195;width:109;height:140" coordorigin="6725,2195" coordsize="109,140">
              <v:shape style="position:absolute;left:6725;top:2195;width:109;height:140" coordorigin="6725,2195" coordsize="109,140" path="m6790,2196l6770,2195,6759,2219,6753,2249,6769,2252,6725,2314,6828,2335,6812,2262,6827,2265,6834,2232,6833,2210,6814,2201,6799,2209,6790,2196e" filled="f" stroked="t" strokeweight=".164pt" strokecolor="#F7941D">
                <v:path arrowok="t"/>
              </v:shape>
              <v:shape style="position:absolute;left:6424;top:1984;width:288;height:255" type="#_x0000_t75">
                <v:imagedata r:id="rId42" o:title=""/>
              </v:shape>
            </v:group>
            <v:group style="position:absolute;left:6581;top:2010;width:39;height:61" coordorigin="6581,2010" coordsize="39,61">
              <v:shape style="position:absolute;left:6581;top:2010;width:39;height:61" coordorigin="6581,2010" coordsize="39,61" path="m6605,2061l6611,2071,6618,2064,6619,2063,6605,2061e" filled="t" fillcolor="#F7941D" stroked="f">
                <v:path arrowok="t"/>
                <v:fill/>
              </v:shape>
              <v:shape style="position:absolute;left:6581;top:2010;width:39;height:61" coordorigin="6581,2010" coordsize="39,61" path="m6619,2062l6619,2063,6619,2063,6619,2062e" filled="t" fillcolor="#F7941D" stroked="f">
                <v:path arrowok="t"/>
                <v:fill/>
              </v:shape>
              <v:shape style="position:absolute;left:6581;top:2010;width:39;height:61" coordorigin="6581,2010" coordsize="39,61" path="m6630,2010l6614,2012,6597,2016,6610,2021,6624,2031,6624,2048,6619,2062,6627,2055,6642,2043,6637,2025,6630,2010e" filled="t" fillcolor="#F7941D" stroked="f">
                <v:path arrowok="t"/>
                <v:fill/>
              </v:shape>
              <v:shape style="position:absolute;left:6581;top:2010;width:39;height:61" coordorigin="6581,2010" coordsize="39,61" path="m6591,2017l6581,2019,6586,2029,6591,2017e" filled="t" fillcolor="#F7941D" stroked="f">
                <v:path arrowok="t"/>
                <v:fill/>
              </v:shape>
              <v:shape style="position:absolute;left:6581;top:2010;width:39;height:61" coordorigin="6581,2010" coordsize="39,61" path="m6592,2013l6591,2017,6597,2016,6592,2013e" filled="t" fillcolor="#F7941D" stroked="f">
                <v:path arrowok="t"/>
                <v:fill/>
              </v:shape>
            </v:group>
            <v:group style="position:absolute;left:6581;top:2010;width:61;height:61" coordorigin="6581,2010" coordsize="61,61">
              <v:shape style="position:absolute;left:6581;top:2010;width:61;height:61" coordorigin="6581,2010" coordsize="61,61" path="m6586,2029l6592,2013,6610,2021,6624,2031,6624,2048,6619,2063,6605,2061,6611,2071,6618,2064,6627,2055,6642,2043,6637,2025,6630,2010,6614,2012,6581,2019,6586,2029e" filled="f" stroked="t" strokeweight=".164pt" strokecolor="#F7941D">
                <v:path arrowok="t"/>
              </v:shape>
            </v:group>
            <v:group style="position:absolute;left:6453;top:2030;width:147;height:134" coordorigin="6453,2030" coordsize="147,134">
              <v:shape style="position:absolute;left:6453;top:2030;width:147;height:134" coordorigin="6453,2030" coordsize="147,134" path="m6571,2030l6552,2032,6520,2050,6528,2064,6453,2073,6507,2163,6550,2103,6580,2103,6587,2098,6600,2083,6597,2065,6580,2057,6584,2042,6571,2030e" filled="t" fillcolor="#F7941D" stroked="f">
                <v:path arrowok="t"/>
                <v:fill/>
              </v:shape>
              <v:shape style="position:absolute;left:6453;top:2030;width:147;height:134" coordorigin="6453,2030" coordsize="147,134" path="m6580,2103l6550,2103,6558,2116,6580,2103e" filled="t" fillcolor="#F7941D" stroked="f">
                <v:path arrowok="t"/>
                <v:fill/>
              </v:shape>
            </v:group>
            <v:group style="position:absolute;left:6453;top:2030;width:147;height:134" coordorigin="6453,2030" coordsize="147,134">
              <v:shape style="position:absolute;left:6453;top:2030;width:147;height:134" coordorigin="6453,2030" coordsize="147,134" path="m6584,2042l6571,2030,6552,2032,6520,2050,6528,2064,6453,2073,6507,2163,6550,2103,6558,2116,6587,2098,6600,2083,6597,2065,6580,2057,6584,2042e" filled="f" stroked="t" strokeweight=".164pt" strokecolor="#F7941D">
                <v:path arrowok="t"/>
              </v:shape>
              <v:shape style="position:absolute;left:7006;top:2054;width:163;height:161" type="#_x0000_t75">
                <v:imagedata r:id="rId43" o:title=""/>
              </v:shape>
            </v:group>
            <v:group style="position:absolute;left:7031;top:2078;width:62;height:62" coordorigin="7031,2078" coordsize="62,62">
              <v:shape style="position:absolute;left:7031;top:2078;width:62;height:62" coordorigin="7031,2078" coordsize="62,62" path="m7040,2130l7043,2140,7052,2134,7040,2130e" filled="t" fillcolor="#F7941D" stroked="f">
                <v:path arrowok="t"/>
                <v:fill/>
              </v:shape>
              <v:shape style="position:absolute;left:7031;top:2078;width:62;height:62" coordorigin="7031,2078" coordsize="62,62" path="m7038,2123l7037,2129,7040,2130,7038,2123e" filled="t" fillcolor="#F7941D" stroked="f">
                <v:path arrowok="t"/>
                <v:fill/>
              </v:shape>
              <v:shape style="position:absolute;left:7031;top:2078;width:62;height:62" coordorigin="7031,2078" coordsize="62,62" path="m7064,2078l7046,2083,7031,2091,7034,2107,7038,2123,7043,2111,7053,2096,7070,2096,7080,2096,7076,2092,7064,2078e" filled="t" fillcolor="#F7941D" stroked="f">
                <v:path arrowok="t"/>
                <v:fill/>
              </v:shape>
              <v:shape style="position:absolute;left:7031;top:2078;width:62;height:62" coordorigin="7031,2078" coordsize="62,62" path="m7085,2100l7084,2113,7093,2107,7086,2101,7085,2100e" filled="t" fillcolor="#F7941D" stroked="f">
                <v:path arrowok="t"/>
                <v:fill/>
              </v:shape>
              <v:shape style="position:absolute;left:7031;top:2078;width:62;height:62" coordorigin="7031,2078" coordsize="62,62" path="m7084,2099l7085,2100,7085,2099,7084,2099e" filled="t" fillcolor="#F7941D" stroked="f">
                <v:path arrowok="t"/>
                <v:fill/>
              </v:shape>
              <v:shape style="position:absolute;left:7031;top:2078;width:62;height:62" coordorigin="7031,2078" coordsize="62,62" path="m7080,2096l7070,2096,7084,2099,7080,2096e" filled="t" fillcolor="#F7941D" stroked="f">
                <v:path arrowok="t"/>
                <v:fill/>
              </v:shape>
            </v:group>
            <v:group style="position:absolute;left:7031;top:2078;width:62;height:62" coordorigin="7031,2078" coordsize="62,62">
              <v:shape style="position:absolute;left:7031;top:2078;width:62;height:62" coordorigin="7031,2078" coordsize="62,62" path="m7052,2134l7037,2129,7043,2111,7053,2096,7070,2096,7085,2099,7084,2113,7093,2107,7086,2101,7076,2092,7064,2078,7046,2083,7031,2091,7034,2107,7043,2140,7052,2134e" filled="f" stroked="t" strokeweight=".164pt" strokecolor="#F7941D">
                <v:path arrowok="t"/>
              </v:shape>
              <v:shape style="position:absolute;left:7026;top:2094;width:237;height:248" type="#_x0000_t75">
                <v:imagedata r:id="rId44" o:title=""/>
              </v:shape>
            </v:group>
            <v:group style="position:absolute;left:7051;top:2120;width:137;height:147" coordorigin="7051,2120" coordsize="137,147">
              <v:shape style="position:absolute;left:7051;top:2120;width:137;height:147" coordorigin="7051,2120" coordsize="137,147" path="m7162,2192l7088,2192,7100,2267,7188,2208,7162,2192e" filled="t" fillcolor="#F7941D" stroked="f">
                <v:path arrowok="t"/>
                <v:fill/>
              </v:shape>
              <v:shape style="position:absolute;left:7051;top:2120;width:137;height:147" coordorigin="7051,2120" coordsize="137,147" path="m7062,2138l7051,2150,7054,2169,7074,2201,7088,2192,7162,2192,7125,2168,7138,2160,7125,2140,7078,2140,7062,2138e" filled="t" fillcolor="#F7941D" stroked="f">
                <v:path arrowok="t"/>
                <v:fill/>
              </v:shape>
              <v:shape style="position:absolute;left:7051;top:2120;width:137;height:147" coordorigin="7051,2120" coordsize="137,147" path="m7103,2120l7086,2123,7078,2140,7125,2140,7119,2131,7103,2120e" filled="t" fillcolor="#F7941D" stroked="f">
                <v:path arrowok="t"/>
                <v:fill/>
              </v:shape>
            </v:group>
            <v:group style="position:absolute;left:7051;top:2120;width:137;height:147" coordorigin="7051,2120" coordsize="137,147">
              <v:shape style="position:absolute;left:7051;top:2120;width:137;height:147" coordorigin="7051,2120" coordsize="137,147" path="m7062,2138l7051,2150,7054,2169,7074,2201,7088,2192,7100,2267,7188,2208,7125,2168,7138,2160,7119,2131,7103,2120,7086,2123,7078,2140,7062,2138e" filled="f" stroked="t" strokeweight=".164pt" strokecolor="#F7941D">
                <v:path arrowok="t"/>
              </v:shape>
            </v:group>
            <v:group style="position:absolute;left:6531;top:1898;width:53;height:47" coordorigin="6531,1898" coordsize="53,47">
              <v:shape style="position:absolute;left:6531;top:1898;width:53;height:47" coordorigin="6531,1898" coordsize="53,47" path="m6563,1898l6538,1908,6531,1920,6539,1940,6552,1945,6577,1936,6584,1923,6577,1903,6563,1898e" filled="t" fillcolor="#F5F5F5" stroked="f">
                <v:path arrowok="t"/>
                <v:fill/>
              </v:shape>
            </v:group>
            <v:group style="position:absolute;left:6657;top:2102;width:52;height:48" coordorigin="6657,2102" coordsize="52,48">
              <v:shape style="position:absolute;left:6657;top:2102;width:52;height:48" coordorigin="6657,2102" coordsize="52,48" path="m6684,2102l6661,2116,6657,2130,6670,2148,6683,2149,6706,2135,6710,2121,6697,2103,6684,2102e" filled="t" fillcolor="#F5F5F5" stroked="f">
                <v:path arrowok="t"/>
                <v:fill/>
              </v:shape>
            </v:group>
            <v:group style="position:absolute;left:6927;top:2148;width:47;height:53" coordorigin="6927,2148" coordsize="47,53">
              <v:shape style="position:absolute;left:6927;top:2148;width:47;height:53" coordorigin="6927,2148" coordsize="47,53" path="m6951,2148l6931,2156,6927,2170,6937,2194,6950,2201,6970,2192,6974,2179,6964,2154,6951,2148e" filled="t" fillcolor="#F5F5F5" stroked="f">
                <v:path arrowok="t"/>
                <v:fill/>
              </v:shape>
            </v:group>
            <v:group style="position:absolute;left:7117;top:2005;width:52;height:48" coordorigin="7117,2005" coordsize="52,48">
              <v:shape style="position:absolute;left:7117;top:2005;width:52;height:48" coordorigin="7117,2005" coordsize="52,48" path="m7144,2005l7130,2005,7117,2023,7120,2037,7141,2053,7155,2052,7168,2034,7165,2021,7144,2005e" filled="t" fillcolor="#F5F5F5" stroked="f">
                <v:path arrowok="t"/>
                <v:fill/>
              </v:shape>
            </v:group>
            <v:group style="position:absolute;left:6661;top:2445;width:449;height:123" coordorigin="6661,2445" coordsize="449,123">
              <v:shape style="position:absolute;left:6661;top:2445;width:449;height:123" coordorigin="6661,2445" coordsize="449,123" path="m6661,2445l6694,2510,6758,2541,6819,2558,6893,2568,6921,2568,6947,2567,7018,2556,7077,2537,7110,2522,6908,2522,6884,2522,6817,2513,6758,2496,6690,2464,6675,2455,6661,2445e" filled="t" fillcolor="#A50235" stroked="f">
                <v:path arrowok="t"/>
                <v:fill/>
              </v:shape>
            </v:group>
            <v:group style="position:absolute;left:6908;top:2449;width:258;height:73" coordorigin="6908,2449" coordsize="258,73">
              <v:shape style="position:absolute;left:6908;top:2449;width:258;height:73" coordorigin="6908,2449" coordsize="258,73" path="m7160,2449l7098,2485,7024,2510,6958,2520,6908,2522,7110,2522,7166,2487,7160,2449e" filled="t" fillcolor="#A50235" stroked="f">
                <v:path arrowok="t"/>
                <v:fill/>
              </v:shape>
            </v:group>
            <v:group style="position:absolute;left:6657;top:2438;width:337;height:134" coordorigin="6657,2438" coordsize="337,134">
              <v:shape style="position:absolute;left:6657;top:2438;width:337;height:134" coordorigin="6657,2438" coordsize="337,134" path="m6657,2438l6675,2502,6745,2540,6821,2563,6883,2571,6905,2572,6928,2571,6950,2570,6972,2568,6992,2565,6994,2565,6915,2565,6893,2564,6830,2557,6771,2542,6700,2509,6664,2452,6678,2452,6667,2444,6657,2438e" filled="t" fillcolor="#A50235" stroked="f">
                <v:path arrowok="t"/>
                <v:fill/>
              </v:shape>
            </v:group>
            <v:group style="position:absolute;left:6915;top:2452;width:255;height:112" coordorigin="6915,2452" coordsize="255,112">
              <v:shape style="position:absolute;left:6915;top:2452;width:255;height:112" coordorigin="6915,2452" coordsize="255,112" path="m7170,2452l7162,2452,7162,2485,7146,2497,7076,2534,6999,2557,6937,2564,6915,2565,6994,2565,7070,2544,7139,2510,7170,2489,7170,2452e" filled="t" fillcolor="#A50235" stroked="f">
                <v:path arrowok="t"/>
                <v:fill/>
              </v:shape>
            </v:group>
            <v:group style="position:absolute;left:6664;top:2452;width:329;height:74" coordorigin="6664,2452" coordsize="329,74">
              <v:shape style="position:absolute;left:6664;top:2452;width:329;height:74" coordorigin="6664,2452" coordsize="329,74" path="m6678,2452l6664,2452,6682,2463,6735,2491,6811,2515,6871,2525,6892,2526,6917,2525,6941,2524,6963,2523,6985,2520,6993,2519,6916,2519,6894,2518,6831,2512,6754,2491,6684,2456,6678,2452e" filled="t" fillcolor="#A50235" stroked="f">
                <v:path arrowok="t"/>
                <v:fill/>
              </v:shape>
            </v:group>
            <v:group style="position:absolute;left:6916;top:2438;width:254;height:81" coordorigin="6916,2438" coordsize="254,81">
              <v:shape style="position:absolute;left:6916;top:2438;width:254;height:81" coordorigin="6916,2438" coordsize="254,81" path="m7170,2438l7114,2473,7041,2502,6981,2514,6916,2519,6993,2519,7064,2502,7131,2472,7162,2452,7170,2452,7170,2438e" filled="t" fillcolor="#A50235" stroked="f">
                <v:path arrowok="t"/>
                <v:fill/>
              </v:shape>
            </v:group>
            <v:group style="position:absolute;left:6592;top:1640;width:120;height:29" coordorigin="6592,1640" coordsize="120,29">
              <v:shape style="position:absolute;left:6592;top:1640;width:120;height:29" coordorigin="6592,1640" coordsize="120,29" path="m6592,1640l6595,1653,6610,1661,6629,1667,6655,1669,6679,1666,6697,1659,6698,1658,6648,1658,6626,1656,6607,1649,6592,1640e" filled="t" fillcolor="#A50235" stroked="f">
                <v:path arrowok="t"/>
                <v:fill/>
              </v:shape>
              <v:shape style="position:absolute;left:6592;top:1640;width:120;height:29" coordorigin="6592,1640" coordsize="120,29" path="m6708,1643l6692,1651,6673,1656,6648,1658,6698,1658,6711,1650,6708,1643e" filled="t" fillcolor="#A50235" stroked="f">
                <v:path arrowok="t"/>
                <v:fill/>
              </v:shape>
            </v:group>
            <v:group style="position:absolute;left:6591;top:1638;width:121;height:32" coordorigin="6591,1638" coordsize="121,32">
              <v:shape style="position:absolute;left:6591;top:1638;width:121;height:32" coordorigin="6591,1638" coordsize="121,32" path="m6591,1638l6591,1651,6608,1661,6627,1668,6648,1670,6670,1668,6653,1668,6632,1667,6613,1661,6596,1652,6593,1642,6596,1642,6591,1638e" filled="t" fillcolor="#A50235" stroked="f">
                <v:path arrowok="t"/>
                <v:fill/>
              </v:shape>
              <v:shape style="position:absolute;left:6591;top:1638;width:121;height:32" coordorigin="6591,1638" coordsize="121,32" path="m6712,1643l6708,1643,6710,1650,6693,1660,6674,1666,6654,1668,6670,1668,6689,1663,6706,1655,6712,1651,6712,1643e" filled="t" fillcolor="#A50235" stroked="f">
                <v:path arrowok="t"/>
                <v:fill/>
              </v:shape>
              <v:shape style="position:absolute;left:6591;top:1638;width:121;height:32" coordorigin="6591,1638" coordsize="121,32" path="m6596,1642l6593,1642,6610,1651,6629,1657,6650,1659,6672,1658,6654,1658,6632,1656,6613,1651,6596,1642e" filled="t" fillcolor="#A50235" stroked="f">
                <v:path arrowok="t"/>
                <v:fill/>
              </v:shape>
              <v:shape style="position:absolute;left:6591;top:1638;width:121;height:32" coordorigin="6591,1638" coordsize="121,32" path="m6712,1638l6711,1639,6694,1649,6675,1655,6654,1658,6672,1658,6691,1652,6708,1643,6712,1643,6712,1638e" filled="t" fillcolor="#A50235" stroked="f">
                <v:path arrowok="t"/>
                <v:fill/>
              </v:shape>
            </v:group>
            <v:group style="position:absolute;left:6578;top:1546;width:92;height:90" coordorigin="6578,1546" coordsize="92,90">
              <v:shape style="position:absolute;left:6578;top:1546;width:92;height:90" coordorigin="6578,1546" coordsize="92,90" path="m6641,1546l6582,1571,6578,1590,6583,1611,6597,1628,6617,1636,6642,1632,6660,1620,6670,1602,6667,1576,6656,1557,6641,1546e" filled="t" fillcolor="#F36F21" stroked="f">
                <v:path arrowok="t"/>
                <v:fill/>
              </v:shape>
              <v:shape style="position:absolute;left:6310;top:1365;width:1074;height:1361" type="#_x0000_t75">
                <v:imagedata r:id="rId45" o:title=""/>
              </v:shape>
            </v:group>
            <w10:wrap type="none"/>
          </v:group>
        </w:pict>
      </w:r>
      <w:r>
        <w:rPr/>
        <w:pict>
          <v:group style="position:absolute;margin-left:409.747986pt;margin-top:66.973259pt;width:53.717927pt;height:68.030878pt;mso-position-horizontal-relative:page;mso-position-vertical-relative:paragraph;z-index:-567" coordorigin="8195,1339" coordsize="1074,1361">
            <v:group style="position:absolute;left:8233;top:1374;width:978;height:978" coordorigin="8233,1374" coordsize="978,978">
              <v:shape style="position:absolute;left:8233;top:1374;width:978;height:978" coordorigin="8233,1374" coordsize="978,978" path="m8722,1374l8642,1381,8567,1399,8497,1429,8433,1469,8376,1517,8327,1574,8287,1639,8257,1709,8239,1784,8233,1863,8234,1903,8247,1981,8271,2054,8306,2121,8350,2182,8403,2235,8464,2279,8531,2314,8604,2338,8682,2351,8722,2352,8762,2351,8839,2338,8912,2314,8979,2279,9040,2235,9093,2182,9137,2121,9172,2054,9197,1981,9209,1903,9211,1863,9209,1823,9197,1746,9172,1673,9137,1606,9093,1545,9040,1492,8979,1447,8912,1413,8839,1388,8762,1376,8722,1374e" filled="t" fillcolor="#F5F5F5" stroked="f">
                <v:path arrowok="t"/>
                <v:fill/>
              </v:shape>
            </v:group>
            <v:group style="position:absolute;left:8233;top:1374;width:978;height:978" coordorigin="8233,1374" coordsize="978,978">
              <v:shape style="position:absolute;left:8233;top:1374;width:978;height:978" coordorigin="8233,1374" coordsize="978,978" path="m8233,1863l8239,1784,8257,1709,8287,1639,8327,1574,8376,1517,8433,1469,8497,1429,8567,1399,8642,1381,8722,1374,8762,1376,8839,1388,8912,1413,8979,1447,9040,1492,9093,1545,9137,1606,9172,1673,9197,1746,9209,1823,9211,1863,9209,1903,9197,1981,9172,2054,9137,2121,9093,2182,9040,2235,8979,2279,8912,2314,8839,2338,8762,2351,8722,2352,8682,2351,8604,2338,8531,2314,8464,2279,8403,2235,8350,2182,8306,2121,8271,2054,8247,1981,8234,1903,8233,1863e" filled="f" stroked="t" strokeweight="2.625pt" strokecolor="#F36F23">
                <v:path arrowok="t"/>
              </v:shape>
              <v:shape style="position:absolute;left:8234;top:1848;width:285;height:209" type="#_x0000_t75">
                <v:imagedata r:id="rId46" o:title=""/>
              </v:shape>
            </v:group>
            <v:group style="position:absolute;left:8397;top:1878;width:47;height:47" coordorigin="8397,1878" coordsize="47,47">
              <v:shape style="position:absolute;left:8397;top:1878;width:47;height:47" coordorigin="8397,1878" coordsize="47,47" path="m8411,1878l8409,1879,8397,1892,8397,1912,8411,1925,8430,1924,8443,1911,8444,1892,8430,1878,8411,1878e" filled="t" fillcolor="#231F20" stroked="f">
                <v:path arrowok="t"/>
                <v:fill/>
              </v:shape>
            </v:group>
            <v:group style="position:absolute;left:8397;top:1878;width:47;height:47" coordorigin="8397,1878" coordsize="47,47">
              <v:shape style="position:absolute;left:8397;top:1878;width:47;height:47" coordorigin="8397,1878" coordsize="47,47" path="m8411,1878l8430,1878,8444,1892,8443,1911,8430,1924,8411,1925,8397,1912,8397,1892,8409,1879,8411,1878e" filled="f" stroked="t" strokeweight=".164pt" strokecolor="#231F20">
                <v:path arrowok="t"/>
              </v:shape>
            </v:group>
            <v:group style="position:absolute;left:8263;top:1882;width:138;height:100" coordorigin="8263,1882" coordsize="138,100">
              <v:shape style="position:absolute;left:8263;top:1882;width:138;height:100" coordorigin="8263,1882" coordsize="138,100" path="m8369,1882l8303,1898,8308,1912,8263,1930,8282,1982,8328,1965,8374,1965,8382,1962,8397,1948,8401,1935,8394,1912,8394,1911,8385,1888,8369,1882e" filled="t" fillcolor="#231F20" stroked="f">
                <v:path arrowok="t"/>
                <v:fill/>
              </v:shape>
              <v:shape style="position:absolute;left:8263;top:1882;width:138;height:100" coordorigin="8263,1882" coordsize="138,100" path="m8374,1965l8328,1965,8334,1979,8374,1965e" filled="t" fillcolor="#231F20" stroked="f">
                <v:path arrowok="t"/>
                <v:fill/>
              </v:shape>
            </v:group>
            <v:group style="position:absolute;left:8263;top:1882;width:138;height:100" coordorigin="8263,1882" coordsize="138,100">
              <v:shape style="position:absolute;left:8263;top:1882;width:138;height:100" coordorigin="8263,1882" coordsize="138,100" path="m8394,1911l8385,1888,8369,1882,8303,1898,8308,1912,8263,1930,8282,1982,8328,1965,8334,1979,8382,1962,8397,1948,8401,1935,8394,1913,8394,1911e" filled="f" stroked="t" strokeweight=".164pt" strokecolor="#231F20">
                <v:path arrowok="t"/>
              </v:shape>
              <v:shape style="position:absolute;left:8932;top:1950;width:265;height:254" type="#_x0000_t75">
                <v:imagedata r:id="rId47" o:title=""/>
              </v:shape>
            </v:group>
            <v:group style="position:absolute;left:8960;top:1978;width:50;height:50" coordorigin="8960,1978" coordsize="50,50">
              <v:shape style="position:absolute;left:8960;top:1978;width:50;height:50" coordorigin="8960,1978" coordsize="50,50" path="m8982,1978l8965,1987,8960,2005,8968,2022,8971,2024,8988,2028,9006,2017,9010,2000,9000,1983,8982,1978e" filled="t" fillcolor="#231F20" stroked="f">
                <v:path arrowok="t"/>
                <v:fill/>
              </v:shape>
            </v:group>
            <v:group style="position:absolute;left:8960;top:1978;width:50;height:50" coordorigin="8960,1978" coordsize="50,50">
              <v:shape style="position:absolute;left:8960;top:1978;width:50;height:50" coordorigin="8960,1978" coordsize="50,50" path="m8968,2022l8960,2005,8965,1987,8982,1978,9000,1983,9010,2000,9006,2017,8988,2028,8971,2024,8968,2022e" filled="f" stroked="t" strokeweight=".164pt" strokecolor="#231F20">
                <v:path arrowok="t"/>
              </v:shape>
            </v:group>
            <v:group style="position:absolute;left:8989;top:2001;width:123;height:127" coordorigin="8989,2001" coordsize="123,127">
              <v:shape style="position:absolute;left:8989;top:2001;width:123;height:127" coordorigin="8989,2001" coordsize="123,127" path="m9112,2097l9048,2097,9084,2128,9112,2097e" filled="t" fillcolor="#231F20" stroked="f">
                <v:path arrowok="t"/>
                <v:fill/>
              </v:shape>
              <v:shape style="position:absolute;left:8989;top:2001;width:123;height:127" coordorigin="8989,2001" coordsize="123,127" path="m9037,2001l8989,2050,8997,2069,9038,2108,9048,2097,9112,2097,9121,2087,9084,2054,9094,2042,9056,2008,9037,2001e" filled="t" fillcolor="#231F20" stroked="f">
                <v:path arrowok="t"/>
                <v:fill/>
              </v:shape>
            </v:group>
            <v:group style="position:absolute;left:8989;top:2001;width:132;height:127" coordorigin="8989,2001" coordsize="132,127">
              <v:shape style="position:absolute;left:8989;top:2001;width:132;height:127" coordorigin="8989,2001" coordsize="132,127" path="m9006,2022l8991,2037,8989,2050,8997,2069,9038,2108,9048,2097,9084,2128,9121,2087,9084,2054,9094,2042,9056,2008,9037,2001,9025,2004,9009,2019,9006,2022e" filled="f" stroked="t" strokeweight=".164pt" strokecolor="#231F20">
                <v:path arrowok="t"/>
              </v:shape>
              <v:shape style="position:absolute;left:8744;top:2095;width:201;height:287" type="#_x0000_t75">
                <v:imagedata r:id="rId48" o:title=""/>
              </v:shape>
            </v:group>
            <v:group style="position:absolute;left:8773;top:2124;width:48;height:48" coordorigin="8773,2124" coordsize="48,48">
              <v:shape style="position:absolute;left:8773;top:2124;width:48;height:48" coordorigin="8773,2124" coordsize="48,48" path="m8790,2124l8775,2137,8773,2156,8773,2156,8786,2171,8805,2172,8819,2160,8821,2141,8809,2126,8790,2124e" filled="t" fillcolor="#231F20" stroked="f">
                <v:path arrowok="t"/>
                <v:fill/>
              </v:shape>
            </v:group>
            <v:group style="position:absolute;left:8773;top:2124;width:48;height:48" coordorigin="8773,2124" coordsize="48,48">
              <v:shape style="position:absolute;left:8773;top:2124;width:48;height:48" coordorigin="8773,2124" coordsize="48,48" path="m8773,2156l8775,2137,8790,2124,8809,2126,8821,2141,8819,2160,8805,2172,8786,2171,8773,2156,8773,2156e" filled="f" stroked="t" strokeweight=".164pt" strokecolor="#231F20">
                <v:path arrowok="t"/>
              </v:shape>
            </v:group>
            <v:group style="position:absolute;left:8775;top:2170;width:95;height:137" coordorigin="8775,2170" coordsize="95,137">
              <v:shape style="position:absolute;left:8775;top:2170;width:95;height:137" coordorigin="8775,2170" coordsize="95,137" path="m8860,2261l8802,2261,8817,2307,8870,2291,8860,2261e" filled="t" fillcolor="#231F20" stroked="f">
                <v:path arrowok="t"/>
                <v:fill/>
              </v:shape>
              <v:shape style="position:absolute;left:8775;top:2170;width:95;height:137" coordorigin="8775,2170" coordsize="95,137" path="m8829,2170l8805,2175,8782,2182,8775,2198,8787,2266,8802,2261,8860,2261,8855,2244,8870,2239,8855,2190,8842,2174,8829,2170e" filled="t" fillcolor="#231F20" stroked="f">
                <v:path arrowok="t"/>
                <v:fill/>
              </v:shape>
            </v:group>
            <v:group style="position:absolute;left:8775;top:2170;width:96;height:137" coordorigin="8775,2170" coordsize="96,137">
              <v:shape style="position:absolute;left:8775;top:2170;width:96;height:137" coordorigin="8775,2170" coordsize="96,137" path="m8805,2175l8782,2182,8775,2198,8787,2266,8802,2261,8817,2307,8870,2291,8855,2244,8870,2239,8855,2190,8842,2174,8829,2170,8805,2175e" filled="f" stroked="t" strokeweight=".164pt" strokecolor="#231F20">
                <v:path arrowok="t"/>
              </v:shape>
              <v:shape style="position:absolute;left:8406;top:2051;width:232;height:274" type="#_x0000_t75">
                <v:imagedata r:id="rId49" o:title=""/>
              </v:shape>
            </v:group>
            <v:group style="position:absolute;left:8518;top:2077;width:46;height:54" coordorigin="8518,2077" coordsize="46,54">
              <v:shape style="position:absolute;left:8518;top:2077;width:46;height:54" coordorigin="8518,2077" coordsize="46,54" path="m8540,2077l8528,2077,8521,2089,8520,2090,8518,2109,8529,2124,8541,2131,8553,2131,8561,2118,8563,2099,8552,2084,8540,2077e" filled="t" fillcolor="#231F20" stroked="f">
                <v:path arrowok="t"/>
                <v:fill/>
              </v:shape>
            </v:group>
            <v:group style="position:absolute;left:8518;top:2077;width:46;height:54" coordorigin="8518,2077" coordsize="46,54">
              <v:shape style="position:absolute;left:8518;top:2077;width:46;height:54" coordorigin="8518,2077" coordsize="46,54" path="m8521,2089l8528,2077,8540,2077,8552,2084,8563,2099,8561,2118,8553,2131,8541,2131,8529,2124,8518,2109,8520,2090,8521,2089e" filled="f" stroked="t" strokeweight=".164pt" strokecolor="#231F20">
                <v:path arrowok="t"/>
              </v:shape>
            </v:group>
            <v:group style="position:absolute;left:8435;top:2114;width:118;height:137" coordorigin="8435,2114" coordsize="118,137">
              <v:shape style="position:absolute;left:8435;top:2114;width:118;height:137" coordorigin="8435,2114" coordsize="118,137" path="m8497,2114l8480,2125,8447,2172,8460,2180,8435,2221,8482,2250,8508,2209,8527,2209,8548,2174,8552,2153,8547,2141,8527,2126,8510,2114,8497,2114e" filled="t" fillcolor="#231F20" stroked="f">
                <v:path arrowok="t"/>
                <v:fill/>
              </v:shape>
              <v:shape style="position:absolute;left:8435;top:2114;width:118;height:137" coordorigin="8435,2114" coordsize="118,137" path="m8527,2209l8508,2209,8522,2217,8527,2209e" filled="t" fillcolor="#231F20" stroked="f">
                <v:path arrowok="t"/>
                <v:fill/>
              </v:shape>
            </v:group>
            <v:group style="position:absolute;left:8435;top:2114;width:118;height:137" coordorigin="8435,2114" coordsize="118,137">
              <v:shape style="position:absolute;left:8435;top:2114;width:118;height:137" coordorigin="8435,2114" coordsize="118,137" path="m8527,2126l8510,2114,8497,2114,8480,2125,8447,2172,8460,2180,8435,2221,8482,2250,8508,2209,8522,2217,8548,2174,8552,2153,8547,2141,8527,2126e" filled="f" stroked="t" strokeweight=".164pt" strokecolor="#231F20">
                <v:path arrowok="t"/>
              </v:shape>
            </v:group>
            <v:group style="position:absolute;left:8722;top:2352;width:2;height:232" coordorigin="8722,2352" coordsize="2,232">
              <v:shape style="position:absolute;left:8722;top:2352;width:2;height:232" coordorigin="8722,2352" coordsize="0,232" path="m8722,2352l8722,2585,8722,2352e" filled="t" fillcolor="#F5F5F5" stroked="f">
                <v:path arrowok="t"/>
                <v:fill/>
              </v:shape>
            </v:group>
            <v:group style="position:absolute;left:8722;top:2352;width:2;height:232" coordorigin="8722,2352" coordsize="2,232">
              <v:shape style="position:absolute;left:8722;top:2352;width:2;height:232" coordorigin="8722,2352" coordsize="0,232" path="m8722,2352l8722,2585e" filled="f" stroked="t" strokeweight="2.625pt" strokecolor="#F36F23">
                <v:path arrowok="t"/>
              </v:shape>
              <v:shape style="position:absolute;left:8955;top:1848;width:155;height:161" type="#_x0000_t75">
                <v:imagedata r:id="rId50" o:title=""/>
              </v:shape>
            </v:group>
            <v:group style="position:absolute;left:8978;top:1873;width:58;height:61" coordorigin="8978,1873" coordsize="58,61">
              <v:shape style="position:absolute;left:8978;top:1873;width:58;height:61" coordorigin="8978,1873" coordsize="58,61" path="m9022,1924l9010,1928,9019,1934,9022,1924e" filled="t" fillcolor="#F7941D" stroked="f">
                <v:path arrowok="t"/>
                <v:fill/>
              </v:shape>
              <v:shape style="position:absolute;left:8978;top:1873;width:58;height:61" coordorigin="8978,1873" coordsize="58,61" path="m9004,1924l9006,1930,9010,1928,9004,1924e" filled="t" fillcolor="#F7941D" stroked="f">
                <v:path arrowok="t"/>
                <v:fill/>
              </v:shape>
              <v:shape style="position:absolute;left:8978;top:1873;width:58;height:61" coordorigin="8978,1873" coordsize="58,61" path="m8995,1873l8985,1889,8978,1904,8991,1915,9004,1924,9000,1912,8998,1894,9011,1883,9024,1877,9013,1876,8995,1873e" filled="t" fillcolor="#F7941D" stroked="f">
                <v:path arrowok="t"/>
                <v:fill/>
              </v:shape>
              <v:shape style="position:absolute;left:8978;top:1873;width:58;height:61" coordorigin="8978,1873" coordsize="58,61" path="m9025,1877l9033,1888,9036,1877,9026,1877,9025,1877e" filled="t" fillcolor="#F7941D" stroked="f">
                <v:path arrowok="t"/>
                <v:fill/>
              </v:shape>
              <v:shape style="position:absolute;left:8978;top:1873;width:58;height:61" coordorigin="8978,1873" coordsize="58,61" path="m9036,1877l9026,1877,9036,1877e" filled="t" fillcolor="#F7941D" stroked="f">
                <v:path arrowok="t"/>
                <v:fill/>
              </v:shape>
              <v:shape style="position:absolute;left:8978;top:1873;width:58;height:61" coordorigin="8978,1873" coordsize="58,61" path="m9025,1876l9024,1877,9025,1877,9025,1876e" filled="t" fillcolor="#F7941D" stroked="f">
                <v:path arrowok="t"/>
                <v:fill/>
              </v:shape>
            </v:group>
            <v:group style="position:absolute;left:8978;top:1873;width:58;height:61" coordorigin="8978,1873" coordsize="58,61">
              <v:shape style="position:absolute;left:8978;top:1873;width:58;height:61" coordorigin="8978,1873" coordsize="58,61" path="m9022,1924l9006,1930,9000,1912,8998,1894,9011,1883,9025,1876,9033,1888,9036,1877,9026,1877,9013,1876,8995,1873,8985,1889,8978,1904,8991,1915,9019,1934,9022,1924e" filled="f" stroked="t" strokeweight=".164pt" strokecolor="#F7941D">
                <v:path arrowok="t"/>
              </v:shape>
              <v:shape style="position:absolute;left:9004;top:1852;width:245;height:220" type="#_x0000_t75">
                <v:imagedata r:id="rId51" o:title=""/>
              </v:shape>
            </v:group>
            <v:group style="position:absolute;left:9032;top:1879;width:142;height:117" coordorigin="9032,1879" coordsize="142,117">
              <v:shape style="position:absolute;left:9032;top:1879;width:142;height:117" coordorigin="9032,1879" coordsize="142,117" path="m9158,1946l9086,1946,9143,1996,9158,1946e" filled="t" fillcolor="#F7941D" stroked="f">
                <v:path arrowok="t"/>
                <v:fill/>
              </v:shape>
              <v:shape style="position:absolute;left:9032;top:1879;width:142;height:117" coordorigin="9032,1879" coordsize="142,117" path="m9049,1879l9039,1897,9046,1912,9032,1920,9032,1938,9049,1951,9081,1962,9086,1946,9158,1946,9171,1904,9100,1904,9104,1889,9071,1880,9049,1879e" filled="t" fillcolor="#F7941D" stroked="f">
                <v:path arrowok="t"/>
                <v:fill/>
              </v:shape>
              <v:shape style="position:absolute;left:9032;top:1879;width:142;height:117" coordorigin="9032,1879" coordsize="142,117" path="m9174,1895l9100,1904,9171,1904,9174,1895e" filled="t" fillcolor="#F7941D" stroked="f">
                <v:path arrowok="t"/>
                <v:fill/>
              </v:shape>
            </v:group>
            <v:group style="position:absolute;left:9032;top:1879;width:142;height:117" coordorigin="9032,1879" coordsize="142,117">
              <v:shape style="position:absolute;left:9032;top:1879;width:142;height:117" coordorigin="9032,1879" coordsize="142,117" path="m9032,1920l9032,1938,9049,1951,9081,1962,9086,1946,9143,1996,9174,1895,9100,1904,9104,1889,9071,1880,9049,1879,9039,1897,9046,1912,9032,1920e" filled="f" stroked="t" strokeweight=".164pt" strokecolor="#F7941D">
                <v:path arrowok="t"/>
              </v:shape>
              <v:shape style="position:absolute;left:8598;top:2101;width:162;height:154" type="#_x0000_t75">
                <v:imagedata r:id="rId52" o:title=""/>
              </v:shape>
            </v:group>
            <v:group style="position:absolute;left:8626;top:2124;width:59;height:55" coordorigin="8626,2124" coordsize="59,55">
              <v:shape style="position:absolute;left:8626;top:2124;width:59;height:55" coordorigin="8626,2124" coordsize="59,55" path="m8684,2168l8674,2177,8685,2179,8684,2169,8684,2168e" filled="t" fillcolor="#F7941D" stroked="f">
                <v:path arrowok="t"/>
                <v:fill/>
              </v:shape>
              <v:shape style="position:absolute;left:8626;top:2124;width:59;height:55" coordorigin="8626,2124" coordsize="59,55" path="m8631,2158l8626,2167,8637,2169,8631,2158e" filled="t" fillcolor="#F7941D" stroked="f">
                <v:path arrowok="t"/>
                <v:fill/>
              </v:shape>
              <v:shape style="position:absolute;left:8626;top:2124;width:59;height:55" coordorigin="8626,2124" coordsize="59,55" path="m8684,2167l8684,2168,8685,2168,8684,2167e" filled="t" fillcolor="#F7941D" stroked="f">
                <v:path arrowok="t"/>
                <v:fill/>
              </v:shape>
              <v:shape style="position:absolute;left:8626;top:2124;width:59;height:55" coordorigin="8626,2124" coordsize="59,55" path="m8685,2143l8664,2143,8676,2155,8684,2167,8684,2158,8684,2155,8685,2143e" filled="t" fillcolor="#F7941D" stroked="f">
                <v:path arrowok="t"/>
                <v:fill/>
              </v:shape>
              <v:shape style="position:absolute;left:8626;top:2124;width:59;height:55" coordorigin="8626,2124" coordsize="59,55" path="m8635,2152l8630,2155,8631,2158,8635,2152e" filled="t" fillcolor="#F7941D" stroked="f">
                <v:path arrowok="t"/>
                <v:fill/>
              </v:shape>
              <v:shape style="position:absolute;left:8626;top:2124;width:59;height:55" coordorigin="8626,2124" coordsize="59,55" path="m8653,2124l8643,2138,8635,2152,8647,2146,8664,2143,8685,2143,8685,2138,8669,2129,8653,2124e" filled="t" fillcolor="#F7941D" stroked="f">
                <v:path arrowok="t"/>
                <v:fill/>
              </v:shape>
            </v:group>
            <v:group style="position:absolute;left:8626;top:2124;width:59;height:55" coordorigin="8626,2124" coordsize="59,55">
              <v:shape style="position:absolute;left:8626;top:2124;width:59;height:55" coordorigin="8626,2124" coordsize="59,55" path="m8637,2169l8630,2155,8647,2146,8664,2143,8676,2155,8685,2168,8674,2177,8685,2179,8684,2169,8684,2156,8685,2138,8669,2129,8653,2124,8643,2137,8626,2167,8637,2169e" filled="f" stroked="t" strokeweight=".164pt" strokecolor="#F7941D">
                <v:path arrowok="t"/>
              </v:shape>
              <v:shape style="position:absolute;left:8548;top:2151;width:213;height:241" type="#_x0000_t75">
                <v:imagedata r:id="rId53" o:title=""/>
              </v:shape>
            </v:group>
            <v:group style="position:absolute;left:8577;top:2178;width:109;height:140" coordorigin="8577,2178" coordsize="109,140">
              <v:shape style="position:absolute;left:8577;top:2178;width:109;height:140" coordorigin="8577,2178" coordsize="109,140" path="m8622,2178l8611,2202,8605,2232,8621,2235,8577,2297,8680,2318,8664,2245,8680,2245,8686,2215,8685,2193,8683,2192,8651,2192,8642,2179,8622,2178e" filled="t" fillcolor="#F7941D" stroked="f">
                <v:path arrowok="t"/>
                <v:fill/>
              </v:shape>
              <v:shape style="position:absolute;left:8577;top:2178;width:109;height:140" coordorigin="8577,2178" coordsize="109,140" path="m8680,2245l8664,2245,8679,2248,8680,2245e" filled="t" fillcolor="#F7941D" stroked="f">
                <v:path arrowok="t"/>
                <v:fill/>
              </v:shape>
              <v:shape style="position:absolute;left:8577;top:2178;width:109;height:140" coordorigin="8577,2178" coordsize="109,140" path="m8666,2184l8651,2192,8683,2192,8666,2184e" filled="t" fillcolor="#F7941D" stroked="f">
                <v:path arrowok="t"/>
                <v:fill/>
              </v:shape>
            </v:group>
            <v:group style="position:absolute;left:8577;top:2178;width:109;height:140" coordorigin="8577,2178" coordsize="109,140">
              <v:shape style="position:absolute;left:8577;top:2178;width:109;height:140" coordorigin="8577,2178" coordsize="109,140" path="m8642,2179l8622,2178,8611,2202,8605,2232,8621,2235,8577,2297,8680,2318,8664,2245,8679,2248,8686,2215,8685,2193,8666,2184,8651,2192,8642,2179e" filled="f" stroked="t" strokeweight=".164pt" strokecolor="#F7941D">
                <v:path arrowok="t"/>
              </v:shape>
              <v:shape style="position:absolute;left:8276;top:1967;width:288;height:255" type="#_x0000_t75">
                <v:imagedata r:id="rId54" o:title=""/>
              </v:shape>
            </v:group>
            <v:group style="position:absolute;left:8433;top:1993;width:39;height:61" coordorigin="8433,1993" coordsize="39,61">
              <v:shape style="position:absolute;left:8433;top:1993;width:39;height:61" coordorigin="8433,1993" coordsize="39,61" path="m8457,2044l8463,2054,8470,2047,8471,2046,8457,2044e" filled="t" fillcolor="#F7941D" stroked="f">
                <v:path arrowok="t"/>
                <v:fill/>
              </v:shape>
              <v:shape style="position:absolute;left:8433;top:1993;width:39;height:61" coordorigin="8433,1993" coordsize="39,61" path="m8471,2045l8471,2046,8471,2046,8471,2045e" filled="t" fillcolor="#F7941D" stroked="f">
                <v:path arrowok="t"/>
                <v:fill/>
              </v:shape>
              <v:shape style="position:absolute;left:8433;top:1993;width:39;height:61" coordorigin="8433,1993" coordsize="39,61" path="m8482,1993l8466,1995,8449,1999,8462,2004,8476,2014,8476,2031,8471,2045,8479,2038,8494,2026,8489,2008,8482,1993e" filled="t" fillcolor="#F7941D" stroked="f">
                <v:path arrowok="t"/>
                <v:fill/>
              </v:shape>
              <v:shape style="position:absolute;left:8433;top:1993;width:39;height:61" coordorigin="8433,1993" coordsize="39,61" path="m8443,2000l8433,2002,8438,2012,8443,2000e" filled="t" fillcolor="#F7941D" stroked="f">
                <v:path arrowok="t"/>
                <v:fill/>
              </v:shape>
              <v:shape style="position:absolute;left:8433;top:1993;width:39;height:61" coordorigin="8433,1993" coordsize="39,61" path="m8444,1996l8443,2000,8449,1999,8444,1996e" filled="t" fillcolor="#F7941D" stroked="f">
                <v:path arrowok="t"/>
                <v:fill/>
              </v:shape>
            </v:group>
            <v:group style="position:absolute;left:8433;top:1993;width:61;height:61" coordorigin="8433,1993" coordsize="61,61">
              <v:shape style="position:absolute;left:8433;top:1993;width:61;height:61" coordorigin="8433,1993" coordsize="61,61" path="m8438,2012l8444,1996,8462,2004,8476,2014,8476,2031,8471,2046,8457,2044,8463,2054,8470,2047,8479,2038,8494,2026,8489,2008,8482,1993,8466,1995,8433,2002,8438,2012e" filled="f" stroked="t" strokeweight=".164pt" strokecolor="#F7941D">
                <v:path arrowok="t"/>
              </v:shape>
            </v:group>
            <v:group style="position:absolute;left:8305;top:2013;width:147;height:134" coordorigin="8305,2013" coordsize="147,134">
              <v:shape style="position:absolute;left:8305;top:2013;width:147;height:134" coordorigin="8305,2013" coordsize="147,134" path="m8423,2013l8404,2015,8372,2033,8380,2047,8305,2056,8359,2146,8402,2086,8432,2086,8439,2081,8452,2066,8449,2048,8432,2040,8436,2025,8423,2013e" filled="t" fillcolor="#F7941D" stroked="f">
                <v:path arrowok="t"/>
                <v:fill/>
              </v:shape>
              <v:shape style="position:absolute;left:8305;top:2013;width:147;height:134" coordorigin="8305,2013" coordsize="147,134" path="m8432,2086l8402,2086,8410,2099,8432,2086e" filled="t" fillcolor="#F7941D" stroked="f">
                <v:path arrowok="t"/>
                <v:fill/>
              </v:shape>
            </v:group>
            <v:group style="position:absolute;left:8305;top:2013;width:147;height:134" coordorigin="8305,2013" coordsize="147,134">
              <v:shape style="position:absolute;left:8305;top:2013;width:147;height:134" coordorigin="8305,2013" coordsize="147,134" path="m8436,2025l8423,2013,8404,2015,8372,2033,8380,2047,8305,2056,8359,2146,8402,2086,8410,2099,8439,2081,8452,2066,8449,2048,8432,2040,8436,2025e" filled="f" stroked="t" strokeweight=".164pt" strokecolor="#F7941D">
                <v:path arrowok="t"/>
              </v:shape>
              <v:shape style="position:absolute;left:8858;top:2037;width:163;height:161" type="#_x0000_t75">
                <v:imagedata r:id="rId55" o:title=""/>
              </v:shape>
            </v:group>
            <v:group style="position:absolute;left:8883;top:2061;width:62;height:62" coordorigin="8883,2061" coordsize="62,62">
              <v:shape style="position:absolute;left:8883;top:2061;width:62;height:62" coordorigin="8883,2061" coordsize="62,62" path="m8892,2113l8895,2123,8904,2117,8892,2113e" filled="t" fillcolor="#F7941D" stroked="f">
                <v:path arrowok="t"/>
                <v:fill/>
              </v:shape>
              <v:shape style="position:absolute;left:8883;top:2061;width:62;height:62" coordorigin="8883,2061" coordsize="62,62" path="m8890,2106l8889,2112,8892,2113,8890,2106e" filled="t" fillcolor="#F7941D" stroked="f">
                <v:path arrowok="t"/>
                <v:fill/>
              </v:shape>
              <v:shape style="position:absolute;left:8883;top:2061;width:62;height:62" coordorigin="8883,2061" coordsize="62,62" path="m8916,2061l8898,2066,8883,2074,8886,2090,8890,2106,8895,2094,8905,2079,8921,2079,8932,2079,8928,2075,8916,2061e" filled="t" fillcolor="#F7941D" stroked="f">
                <v:path arrowok="t"/>
                <v:fill/>
              </v:shape>
              <v:shape style="position:absolute;left:8883;top:2061;width:62;height:62" coordorigin="8883,2061" coordsize="62,62" path="m8937,2083l8936,2096,8945,2090,8938,2084,8937,2083e" filled="t" fillcolor="#F7941D" stroked="f">
                <v:path arrowok="t"/>
                <v:fill/>
              </v:shape>
              <v:shape style="position:absolute;left:8883;top:2061;width:62;height:62" coordorigin="8883,2061" coordsize="62,62" path="m8936,2082l8937,2083,8937,2082,8936,2082e" filled="t" fillcolor="#F7941D" stroked="f">
                <v:path arrowok="t"/>
                <v:fill/>
              </v:shape>
              <v:shape style="position:absolute;left:8883;top:2061;width:62;height:62" coordorigin="8883,2061" coordsize="62,62" path="m8932,2079l8921,2079,8936,2082,8932,2079e" filled="t" fillcolor="#F7941D" stroked="f">
                <v:path arrowok="t"/>
                <v:fill/>
              </v:shape>
            </v:group>
            <v:group style="position:absolute;left:8883;top:2061;width:62;height:62" coordorigin="8883,2061" coordsize="62,62">
              <v:shape style="position:absolute;left:8883;top:2061;width:62;height:62" coordorigin="8883,2061" coordsize="62,62" path="m8904,2117l8889,2112,8895,2094,8905,2079,8921,2079,8937,2082,8936,2096,8945,2090,8938,2084,8928,2075,8916,2061,8898,2066,8883,2074,8886,2090,8895,2123,8904,2117e" filled="f" stroked="t" strokeweight=".164pt" strokecolor="#F7941D">
                <v:path arrowok="t"/>
              </v:shape>
              <v:shape style="position:absolute;left:8878;top:2077;width:237;height:248" type="#_x0000_t75">
                <v:imagedata r:id="rId56" o:title=""/>
              </v:shape>
            </v:group>
            <v:group style="position:absolute;left:8903;top:2103;width:137;height:147" coordorigin="8903,2103" coordsize="137,147">
              <v:shape style="position:absolute;left:8903;top:2103;width:137;height:147" coordorigin="8903,2103" coordsize="137,147" path="m9014,2175l8940,2175,8952,2250,9040,2191,9014,2175e" filled="t" fillcolor="#F7941D" stroked="f">
                <v:path arrowok="t"/>
                <v:fill/>
              </v:shape>
              <v:shape style="position:absolute;left:8903;top:2103;width:137;height:147" coordorigin="8903,2103" coordsize="137,147" path="m8914,2121l8903,2133,8906,2152,8926,2184,8940,2175,9014,2175,8977,2151,8990,2143,8976,2123,8930,2123,8914,2121e" filled="t" fillcolor="#F7941D" stroked="f">
                <v:path arrowok="t"/>
                <v:fill/>
              </v:shape>
              <v:shape style="position:absolute;left:8903;top:2103;width:137;height:147" coordorigin="8903,2103" coordsize="137,147" path="m8955,2103l8937,2106,8930,2123,8976,2123,8971,2114,8955,2103e" filled="t" fillcolor="#F7941D" stroked="f">
                <v:path arrowok="t"/>
                <v:fill/>
              </v:shape>
            </v:group>
            <v:group style="position:absolute;left:8903;top:2103;width:137;height:147" coordorigin="8903,2103" coordsize="137,147">
              <v:shape style="position:absolute;left:8903;top:2103;width:137;height:147" coordorigin="8903,2103" coordsize="137,147" path="m8914,2121l8903,2133,8906,2152,8926,2184,8940,2175,8952,2250,9040,2191,8977,2151,8990,2143,8971,2114,8955,2103,8937,2106,8930,2123,8914,2121e" filled="f" stroked="t" strokeweight=".164pt" strokecolor="#F7941D">
                <v:path arrowok="t"/>
              </v:shape>
            </v:group>
            <v:group style="position:absolute;left:8383;top:1881;width:53;height:47" coordorigin="8383,1881" coordsize="53,47">
              <v:shape style="position:absolute;left:8383;top:1881;width:53;height:47" coordorigin="8383,1881" coordsize="53,47" path="m8415,1881l8390,1891,8383,1903,8391,1923,8404,1928,8429,1919,8436,1906,8428,1886,8415,1881e" filled="t" fillcolor="#F5F5F5" stroked="f">
                <v:path arrowok="t"/>
                <v:fill/>
              </v:shape>
            </v:group>
            <v:group style="position:absolute;left:8509;top:2084;width:52;height:48" coordorigin="8509,2084" coordsize="52,48">
              <v:shape style="position:absolute;left:8509;top:2084;width:52;height:48" coordorigin="8509,2084" coordsize="52,48" path="m8536,2084l8513,2099,8509,2113,8521,2131,8535,2132,8558,2118,8562,2104,8549,2086,8536,2084e" filled="t" fillcolor="#F5F5F5" stroked="f">
                <v:path arrowok="t"/>
                <v:fill/>
              </v:shape>
            </v:group>
            <v:group style="position:absolute;left:8779;top:2131;width:47;height:53" coordorigin="8779,2131" coordsize="47,53">
              <v:shape style="position:absolute;left:8779;top:2131;width:47;height:53" coordorigin="8779,2131" coordsize="47,53" path="m8803,2131l8783,2139,8779,2153,8789,2177,8802,2184,8822,2175,8826,2162,8816,2137,8803,2131e" filled="t" fillcolor="#F5F5F5" stroked="f">
                <v:path arrowok="t"/>
                <v:fill/>
              </v:shape>
            </v:group>
            <v:group style="position:absolute;left:8969;top:1988;width:52;height:48" coordorigin="8969,1988" coordsize="52,48">
              <v:shape style="position:absolute;left:8969;top:1988;width:52;height:48" coordorigin="8969,1988" coordsize="52,48" path="m8996,1988l8982,1988,8969,2006,8972,2020,8993,2036,9007,2035,9020,2017,9017,2004,8996,1988e" filled="t" fillcolor="#F5F5F5" stroked="f">
                <v:path arrowok="t"/>
                <v:fill/>
              </v:shape>
            </v:group>
            <v:group style="position:absolute;left:8513;top:2428;width:449;height:123" coordorigin="8513,2428" coordsize="449,123">
              <v:shape style="position:absolute;left:8513;top:2428;width:449;height:123" coordorigin="8513,2428" coordsize="449,123" path="m8513,2428l8546,2493,8610,2524,8671,2541,8745,2551,8773,2551,8799,2550,8870,2539,8929,2520,8962,2505,8760,2505,8736,2505,8668,2496,8610,2479,8542,2447,8527,2438,8513,2428e" filled="t" fillcolor="#A50235" stroked="f">
                <v:path arrowok="t"/>
                <v:fill/>
              </v:shape>
            </v:group>
            <v:group style="position:absolute;left:8760;top:2432;width:258;height:73" coordorigin="8760,2432" coordsize="258,73">
              <v:shape style="position:absolute;left:8760;top:2432;width:258;height:73" coordorigin="8760,2432" coordsize="258,73" path="m9012,2432l8950,2468,8876,2493,8810,2503,8760,2505,8962,2505,9018,2470,9012,2432e" filled="t" fillcolor="#A50235" stroked="f">
                <v:path arrowok="t"/>
                <v:fill/>
              </v:shape>
            </v:group>
            <v:group style="position:absolute;left:8509;top:2421;width:337;height:134" coordorigin="8509,2421" coordsize="337,134">
              <v:shape style="position:absolute;left:8509;top:2421;width:337;height:134" coordorigin="8509,2421" coordsize="337,134" path="m8509,2421l8527,2485,8597,2523,8673,2546,8735,2554,8757,2555,8780,2554,8802,2553,8823,2551,8844,2548,8846,2548,8767,2548,8745,2547,8682,2540,8623,2525,8552,2492,8516,2435,8530,2435,8519,2427,8509,2421e" filled="t" fillcolor="#A50235" stroked="f">
                <v:path arrowok="t"/>
                <v:fill/>
              </v:shape>
            </v:group>
            <v:group style="position:absolute;left:8767;top:2435;width:255;height:112" coordorigin="8767,2435" coordsize="255,112">
              <v:shape style="position:absolute;left:8767;top:2435;width:255;height:112" coordorigin="8767,2435" coordsize="255,112" path="m9022,2435l9014,2435,9014,2468,8998,2480,8928,2517,8851,2540,8789,2547,8767,2548,8846,2548,8922,2527,8991,2493,9022,2472,9022,2435e" filled="t" fillcolor="#A50235" stroked="f">
                <v:path arrowok="t"/>
                <v:fill/>
              </v:shape>
            </v:group>
            <v:group style="position:absolute;left:8516;top:2435;width:329;height:74" coordorigin="8516,2435" coordsize="329,74">
              <v:shape style="position:absolute;left:8516;top:2435;width:329;height:74" coordorigin="8516,2435" coordsize="329,74" path="m8530,2435l8516,2435,8534,2446,8587,2474,8663,2498,8723,2508,8744,2509,8769,2508,8793,2507,8815,2506,8837,2503,8845,2502,8768,2502,8746,2501,8683,2495,8606,2474,8536,2439,8530,2435e" filled="t" fillcolor="#A50235" stroked="f">
                <v:path arrowok="t"/>
                <v:fill/>
              </v:shape>
            </v:group>
            <v:group style="position:absolute;left:8768;top:2421;width:254;height:81" coordorigin="8768,2421" coordsize="254,81">
              <v:shape style="position:absolute;left:8768;top:2421;width:254;height:81" coordorigin="8768,2421" coordsize="254,81" path="m9022,2421l8966,2456,8893,2485,8833,2497,8768,2502,8845,2502,8916,2485,8983,2455,9014,2435,9022,2435,9022,2421e" filled="t" fillcolor="#A50235" stroked="f">
                <v:path arrowok="t"/>
                <v:fill/>
              </v:shape>
            </v:group>
            <v:group style="position:absolute;left:8444;top:1623;width:120;height:29" coordorigin="8444,1623" coordsize="120,29">
              <v:shape style="position:absolute;left:8444;top:1623;width:120;height:29" coordorigin="8444,1623" coordsize="120,29" path="m8444,1623l8447,1636,8462,1644,8481,1650,8507,1652,8531,1649,8549,1642,8550,1641,8500,1641,8478,1639,8459,1632,8444,1623e" filled="t" fillcolor="#A50235" stroked="f">
                <v:path arrowok="t"/>
                <v:fill/>
              </v:shape>
              <v:shape style="position:absolute;left:8444;top:1623;width:120;height:29" coordorigin="8444,1623" coordsize="120,29" path="m8559,1626l8544,1634,8525,1639,8500,1641,8550,1641,8563,1633,8559,1626e" filled="t" fillcolor="#A50235" stroked="f">
                <v:path arrowok="t"/>
                <v:fill/>
              </v:shape>
            </v:group>
            <v:group style="position:absolute;left:8443;top:1621;width:121;height:32" coordorigin="8443,1621" coordsize="121,32">
              <v:shape style="position:absolute;left:8443;top:1621;width:121;height:32" coordorigin="8443,1621" coordsize="121,32" path="m8443,1621l8443,1634,8460,1644,8479,1651,8500,1653,8522,1651,8505,1651,8484,1650,8465,1644,8448,1635,8445,1625,8448,1625,8443,1621e" filled="t" fillcolor="#A50235" stroked="f">
                <v:path arrowok="t"/>
                <v:fill/>
              </v:shape>
              <v:shape style="position:absolute;left:8443;top:1621;width:121;height:32" coordorigin="8443,1621" coordsize="121,32" path="m8564,1626l8560,1626,8562,1633,8545,1643,8526,1649,8506,1651,8522,1651,8541,1646,8558,1638,8564,1634,8564,1626e" filled="t" fillcolor="#A50235" stroked="f">
                <v:path arrowok="t"/>
                <v:fill/>
              </v:shape>
              <v:shape style="position:absolute;left:8443;top:1621;width:121;height:32" coordorigin="8443,1621" coordsize="121,32" path="m8448,1625l8445,1625,8462,1634,8481,1640,8502,1642,8524,1641,8506,1641,8484,1639,8465,1634,8448,1625e" filled="t" fillcolor="#A50235" stroked="f">
                <v:path arrowok="t"/>
                <v:fill/>
              </v:shape>
              <v:shape style="position:absolute;left:8443;top:1621;width:121;height:32" coordorigin="8443,1621" coordsize="121,32" path="m8564,1621l8563,1622,8546,1632,8527,1638,8506,1641,8524,1641,8543,1635,8560,1626,8564,1626,8564,1621e" filled="t" fillcolor="#A50235" stroked="f">
                <v:path arrowok="t"/>
                <v:fill/>
              </v:shape>
            </v:group>
            <v:group style="position:absolute;left:8430;top:1529;width:92;height:90" coordorigin="8430,1529" coordsize="92,90">
              <v:shape style="position:absolute;left:8430;top:1529;width:92;height:90" coordorigin="8430,1529" coordsize="92,90" path="m8493,1529l8434,1554,8430,1573,8435,1594,8449,1611,8469,1619,8494,1615,8512,1603,8522,1585,8519,1559,8508,1540,8493,1529e" filled="t" fillcolor="#F36F21" stroked="f">
                <v:path arrowok="t"/>
                <v:fill/>
              </v:shape>
              <v:shape style="position:absolute;left:8195;top:1339;width:1074;height:1361" type="#_x0000_t75">
                <v:imagedata r:id="rId57" o:title=""/>
              </v:shape>
            </v:group>
            <w10:wrap type="none"/>
          </v:group>
        </w:pict>
      </w:r>
      <w:r>
        <w:rPr/>
        <w:pict>
          <v:group style="position:absolute;margin-left:497.764008pt;margin-top:66.122269pt;width:56.327599pt;height:68.030988pt;mso-position-horizontal-relative:page;mso-position-vertical-relative:paragraph;z-index:-566" coordorigin="9955,1322" coordsize="1127,1361">
            <v:group style="position:absolute;left:10066;top:1391;width:978;height:978" coordorigin="10066,1391" coordsize="978,978">
              <v:shape style="position:absolute;left:10066;top:1391;width:978;height:978" coordorigin="10066,1391" coordsize="978,978" path="m10555,1391l10475,1398,10400,1416,10330,1446,10266,1486,10209,1534,10160,1591,10120,1656,10091,1726,10072,1801,10066,1880,10067,1920,10080,1998,10104,2071,10139,2138,10183,2199,10236,2252,10297,2296,10364,2331,10437,2355,10515,2368,10555,2369,10595,2368,10672,2355,10745,2331,10812,2296,10873,2252,10926,2199,10971,2138,11005,2071,11030,1998,11042,1920,11044,1880,11042,1840,11030,1763,11005,1690,10971,1623,10926,1562,10873,1509,10812,1464,10745,1430,10672,1405,10595,1393,10555,1391e" filled="t" fillcolor="#F5F5F5" stroked="f">
                <v:path arrowok="t"/>
                <v:fill/>
              </v:shape>
            </v:group>
            <v:group style="position:absolute;left:10066;top:1391;width:978;height:978" coordorigin="10066,1391" coordsize="978,978">
              <v:shape style="position:absolute;left:10066;top:1391;width:978;height:978" coordorigin="10066,1391" coordsize="978,978" path="m10066,1880l10072,1801,10091,1726,10120,1656,10160,1591,10209,1534,10266,1486,10330,1446,10400,1416,10475,1398,10555,1391,10595,1393,10672,1405,10745,1430,10812,1464,10873,1509,10926,1562,10971,1623,11005,1690,11030,1763,11042,1840,11044,1880,11042,1920,11030,1998,11005,2071,10971,2138,10926,2199,10873,2252,10812,2296,10745,2331,10672,2355,10595,2368,10555,2369,10515,2368,10437,2355,10364,2331,10297,2296,10236,2252,10183,2199,10139,2138,10104,2071,10080,1998,10067,1920,10066,1880e" filled="f" stroked="t" strokeweight="2.625pt" strokecolor="#F36F23">
                <v:path arrowok="t"/>
              </v:shape>
              <v:shape style="position:absolute;left:10068;top:1865;width:285;height:209" type="#_x0000_t75">
                <v:imagedata r:id="rId58" o:title=""/>
              </v:shape>
            </v:group>
            <v:group style="position:absolute;left:10230;top:1895;width:47;height:47" coordorigin="10230,1895" coordsize="47,47">
              <v:shape style="position:absolute;left:10230;top:1895;width:47;height:47" coordorigin="10230,1895" coordsize="47,47" path="m10245,1895l10242,1896,10230,1909,10230,1929,10244,1942,10263,1941,10277,1928,10277,1909,10264,1895,10245,1895e" filled="t" fillcolor="#231F20" stroked="f">
                <v:path arrowok="t"/>
                <v:fill/>
              </v:shape>
            </v:group>
            <v:group style="position:absolute;left:10230;top:1895;width:47;height:47" coordorigin="10230,1895" coordsize="47,47">
              <v:shape style="position:absolute;left:10230;top:1895;width:47;height:47" coordorigin="10230,1895" coordsize="47,47" path="m10245,1895l10264,1895,10277,1909,10277,1928,10263,1941,10244,1942,10230,1929,10230,1909,10242,1896,10245,1895e" filled="f" stroked="t" strokeweight=".164pt" strokecolor="#231F20">
                <v:path arrowok="t"/>
              </v:shape>
            </v:group>
            <v:group style="position:absolute;left:10096;top:1899;width:138;height:100" coordorigin="10096,1899" coordsize="138,100">
              <v:shape style="position:absolute;left:10096;top:1899;width:138;height:100" coordorigin="10096,1899" coordsize="138,100" path="m10202,1899l10136,1915,10141,1929,10096,1947,10115,1999,10162,1982,10207,1982,10215,1979,10230,1965,10234,1952,10227,1929,10227,1928,10218,1905,10202,1899e" filled="t" fillcolor="#231F20" stroked="f">
                <v:path arrowok="t"/>
                <v:fill/>
              </v:shape>
              <v:shape style="position:absolute;left:10096;top:1899;width:138;height:100" coordorigin="10096,1899" coordsize="138,100" path="m10207,1982l10162,1982,10167,1996,10207,1982e" filled="t" fillcolor="#231F20" stroked="f">
                <v:path arrowok="t"/>
                <v:fill/>
              </v:shape>
            </v:group>
            <v:group style="position:absolute;left:10096;top:1899;width:138;height:100" coordorigin="10096,1899" coordsize="138,100">
              <v:shape style="position:absolute;left:10096;top:1899;width:138;height:100" coordorigin="10096,1899" coordsize="138,100" path="m10227,1928l10218,1905,10202,1899,10136,1915,10141,1929,10096,1947,10115,1999,10162,1982,10167,1996,10215,1979,10230,1965,10234,1952,10227,1930,10227,1928e" filled="f" stroked="t" strokeweight=".164pt" strokecolor="#231F20">
                <v:path arrowok="t"/>
              </v:shape>
              <v:shape style="position:absolute;left:10765;top:1967;width:265;height:254" type="#_x0000_t75">
                <v:imagedata r:id="rId59" o:title=""/>
              </v:shape>
            </v:group>
            <v:group style="position:absolute;left:10793;top:1995;width:50;height:50" coordorigin="10793,1995" coordsize="50,50">
              <v:shape style="position:absolute;left:10793;top:1995;width:50;height:50" coordorigin="10793,1995" coordsize="50,50" path="m10815,1995l10798,2004,10793,2022,10801,2039,10804,2041,10821,2045,10839,2034,10843,2017,10833,2000,10815,1995e" filled="t" fillcolor="#231F20" stroked="f">
                <v:path arrowok="t"/>
                <v:fill/>
              </v:shape>
            </v:group>
            <v:group style="position:absolute;left:10793;top:1995;width:50;height:50" coordorigin="10793,1995" coordsize="50,50">
              <v:shape style="position:absolute;left:10793;top:1995;width:50;height:50" coordorigin="10793,1995" coordsize="50,50" path="m10801,2039l10793,2022,10798,2004,10815,1995,10833,2000,10843,2017,10839,2034,10821,2045,10804,2041,10801,2039e" filled="f" stroked="t" strokeweight=".164pt" strokecolor="#231F20">
                <v:path arrowok="t"/>
              </v:shape>
            </v:group>
            <v:group style="position:absolute;left:10822;top:2018;width:123;height:127" coordorigin="10822,2018" coordsize="123,127">
              <v:shape style="position:absolute;left:10822;top:2018;width:123;height:127" coordorigin="10822,2018" coordsize="123,127" path="m10945,2114l10881,2114,10917,2145,10945,2114e" filled="t" fillcolor="#231F20" stroked="f">
                <v:path arrowok="t"/>
                <v:fill/>
              </v:shape>
              <v:shape style="position:absolute;left:10822;top:2018;width:123;height:127" coordorigin="10822,2018" coordsize="123,127" path="m10870,2018l10822,2067,10830,2086,10871,2125,10881,2114,10945,2114,10954,2104,10917,2071,10927,2059,10889,2025,10870,2018e" filled="t" fillcolor="#231F20" stroked="f">
                <v:path arrowok="t"/>
                <v:fill/>
              </v:shape>
            </v:group>
            <v:group style="position:absolute;left:10822;top:2018;width:132;height:127" coordorigin="10822,2018" coordsize="132,127">
              <v:shape style="position:absolute;left:10822;top:2018;width:132;height:127" coordorigin="10822,2018" coordsize="132,127" path="m10839,2039l10824,2054,10822,2067,10830,2086,10871,2125,10881,2114,10917,2145,10954,2104,10917,2071,10927,2059,10889,2025,10870,2018,10858,2021,10842,2036,10839,2039e" filled="f" stroked="t" strokeweight=".164pt" strokecolor="#231F20">
                <v:path arrowok="t"/>
              </v:shape>
              <v:shape style="position:absolute;left:10577;top:2112;width:201;height:287" type="#_x0000_t75">
                <v:imagedata r:id="rId60" o:title=""/>
              </v:shape>
            </v:group>
            <v:group style="position:absolute;left:10606;top:2141;width:48;height:48" coordorigin="10606,2141" coordsize="48,48">
              <v:shape style="position:absolute;left:10606;top:2141;width:48;height:48" coordorigin="10606,2141" coordsize="48,48" path="m10623,2141l10608,2154,10606,2173,10606,2173,10619,2188,10638,2189,10653,2177,10654,2158,10642,2143,10623,2141e" filled="t" fillcolor="#231F20" stroked="f">
                <v:path arrowok="t"/>
                <v:fill/>
              </v:shape>
            </v:group>
            <v:group style="position:absolute;left:10606;top:2141;width:48;height:48" coordorigin="10606,2141" coordsize="48,48">
              <v:shape style="position:absolute;left:10606;top:2141;width:48;height:48" coordorigin="10606,2141" coordsize="48,48" path="m10606,2173l10608,2154,10623,2141,10642,2143,10654,2158,10653,2177,10638,2189,10619,2188,10606,2173,10606,2173e" filled="f" stroked="t" strokeweight=".164pt" strokecolor="#231F20">
                <v:path arrowok="t"/>
              </v:shape>
            </v:group>
            <v:group style="position:absolute;left:10608;top:2187;width:95;height:137" coordorigin="10608,2187" coordsize="95,137">
              <v:shape style="position:absolute;left:10608;top:2187;width:95;height:137" coordorigin="10608,2187" coordsize="95,137" path="m10694,2278l10635,2278,10650,2324,10703,2308,10694,2278e" filled="t" fillcolor="#231F20" stroked="f">
                <v:path arrowok="t"/>
                <v:fill/>
              </v:shape>
              <v:shape style="position:absolute;left:10608;top:2187;width:95;height:137" coordorigin="10608,2187" coordsize="95,137" path="m10662,2187l10638,2192,10615,2199,10608,2215,10620,2283,10635,2278,10694,2278,10688,2261,10703,2256,10688,2207,10676,2191,10662,2187e" filled="t" fillcolor="#231F20" stroked="f">
                <v:path arrowok="t"/>
                <v:fill/>
              </v:shape>
            </v:group>
            <v:group style="position:absolute;left:10608;top:2187;width:96;height:137" coordorigin="10608,2187" coordsize="96,137">
              <v:shape style="position:absolute;left:10608;top:2187;width:96;height:137" coordorigin="10608,2187" coordsize="96,137" path="m10638,2192l10615,2199,10608,2215,10620,2283,10635,2278,10650,2324,10703,2308,10688,2261,10703,2256,10688,2207,10676,2191,10662,2187,10638,2192e" filled="f" stroked="t" strokeweight=".164pt" strokecolor="#231F20">
                <v:path arrowok="t"/>
              </v:shape>
              <v:shape style="position:absolute;left:10239;top:2068;width:232;height:274" type="#_x0000_t75">
                <v:imagedata r:id="rId61" o:title=""/>
              </v:shape>
            </v:group>
            <v:group style="position:absolute;left:10351;top:2094;width:46;height:54" coordorigin="10351,2094" coordsize="46,54">
              <v:shape style="position:absolute;left:10351;top:2094;width:46;height:54" coordorigin="10351,2094" coordsize="46,54" path="m10373,2094l10361,2094,10354,2106,10353,2107,10351,2126,10362,2141,10374,2148,10386,2148,10394,2135,10396,2116,10385,2101,10373,2094e" filled="t" fillcolor="#231F20" stroked="f">
                <v:path arrowok="t"/>
                <v:fill/>
              </v:shape>
            </v:group>
            <v:group style="position:absolute;left:10351;top:2094;width:46;height:54" coordorigin="10351,2094" coordsize="46,54">
              <v:shape style="position:absolute;left:10351;top:2094;width:46;height:54" coordorigin="10351,2094" coordsize="46,54" path="m10354,2106l10361,2094,10373,2094,10385,2101,10396,2116,10394,2135,10386,2148,10374,2148,10362,2141,10351,2126,10353,2107,10354,2106e" filled="f" stroked="t" strokeweight=".164pt" strokecolor="#231F20">
                <v:path arrowok="t"/>
              </v:shape>
            </v:group>
            <v:group style="position:absolute;left:10268;top:2131;width:118;height:137" coordorigin="10268,2131" coordsize="118,137">
              <v:shape style="position:absolute;left:10268;top:2131;width:118;height:137" coordorigin="10268,2131" coordsize="118,137" path="m10330,2131l10313,2142,10280,2189,10293,2197,10268,2238,10315,2267,10341,2226,10360,2226,10381,2191,10386,2170,10380,2158,10360,2143,10343,2131,10330,2131e" filled="t" fillcolor="#231F20" stroked="f">
                <v:path arrowok="t"/>
                <v:fill/>
              </v:shape>
              <v:shape style="position:absolute;left:10268;top:2131;width:118;height:137" coordorigin="10268,2131" coordsize="118,137" path="m10360,2226l10341,2226,10355,2234,10360,2226e" filled="t" fillcolor="#231F20" stroked="f">
                <v:path arrowok="t"/>
                <v:fill/>
              </v:shape>
            </v:group>
            <v:group style="position:absolute;left:10268;top:2131;width:118;height:137" coordorigin="10268,2131" coordsize="118,137">
              <v:shape style="position:absolute;left:10268;top:2131;width:118;height:137" coordorigin="10268,2131" coordsize="118,137" path="m10360,2143l10343,2131,10330,2131,10313,2142,10280,2189,10293,2197,10268,2238,10315,2267,10341,2226,10355,2234,10381,2191,10386,2170,10380,2158,10360,2143e" filled="f" stroked="t" strokeweight=".164pt" strokecolor="#231F20">
                <v:path arrowok="t"/>
              </v:shape>
            </v:group>
            <v:group style="position:absolute;left:10555;top:2369;width:2;height:232" coordorigin="10555,2369" coordsize="2,232">
              <v:shape style="position:absolute;left:10555;top:2369;width:2;height:232" coordorigin="10555,2369" coordsize="0,232" path="m10555,2369l10555,2602,10555,2369e" filled="t" fillcolor="#F5F5F5" stroked="f">
                <v:path arrowok="t"/>
                <v:fill/>
              </v:shape>
            </v:group>
            <v:group style="position:absolute;left:10555;top:2369;width:2;height:232" coordorigin="10555,2369" coordsize="2,232">
              <v:shape style="position:absolute;left:10555;top:2369;width:2;height:232" coordorigin="10555,2369" coordsize="0,232" path="m10555,2369l10555,2602e" filled="f" stroked="t" strokeweight="2.625pt" strokecolor="#F36F23">
                <v:path arrowok="t"/>
              </v:shape>
              <v:shape style="position:absolute;left:10788;top:1865;width:155;height:161" type="#_x0000_t75">
                <v:imagedata r:id="rId62" o:title=""/>
              </v:shape>
            </v:group>
            <v:group style="position:absolute;left:10812;top:1890;width:58;height:61" coordorigin="10812,1890" coordsize="58,61">
              <v:shape style="position:absolute;left:10812;top:1890;width:58;height:61" coordorigin="10812,1890" coordsize="58,61" path="m10855,1941l10843,1945,10852,1951,10855,1941e" filled="t" fillcolor="#F7941D" stroked="f">
                <v:path arrowok="t"/>
                <v:fill/>
              </v:shape>
              <v:shape style="position:absolute;left:10812;top:1890;width:58;height:61" coordorigin="10812,1890" coordsize="58,61" path="m10838,1941l10839,1947,10843,1945,10838,1941e" filled="t" fillcolor="#F7941D" stroked="f">
                <v:path arrowok="t"/>
                <v:fill/>
              </v:shape>
              <v:shape style="position:absolute;left:10812;top:1890;width:58;height:61" coordorigin="10812,1890" coordsize="58,61" path="m10828,1890l10818,1906,10812,1921,10824,1932,10838,1941,10833,1929,10831,1911,10844,1900,10857,1894,10846,1893,10828,1890e" filled="t" fillcolor="#F7941D" stroked="f">
                <v:path arrowok="t"/>
                <v:fill/>
              </v:shape>
              <v:shape style="position:absolute;left:10812;top:1890;width:58;height:61" coordorigin="10812,1890" coordsize="58,61" path="m10858,1894l10866,1905,10869,1894,10859,1894,10858,1894e" filled="t" fillcolor="#F7941D" stroked="f">
                <v:path arrowok="t"/>
                <v:fill/>
              </v:shape>
              <v:shape style="position:absolute;left:10812;top:1890;width:58;height:61" coordorigin="10812,1890" coordsize="58,61" path="m10869,1894l10859,1894,10869,1894e" filled="t" fillcolor="#F7941D" stroked="f">
                <v:path arrowok="t"/>
                <v:fill/>
              </v:shape>
              <v:shape style="position:absolute;left:10812;top:1890;width:58;height:61" coordorigin="10812,1890" coordsize="58,61" path="m10858,1893l10857,1894,10858,1894,10858,1893e" filled="t" fillcolor="#F7941D" stroked="f">
                <v:path arrowok="t"/>
                <v:fill/>
              </v:shape>
            </v:group>
            <v:group style="position:absolute;left:10812;top:1890;width:58;height:61" coordorigin="10812,1890" coordsize="58,61">
              <v:shape style="position:absolute;left:10812;top:1890;width:58;height:61" coordorigin="10812,1890" coordsize="58,61" path="m10855,1941l10839,1947,10833,1929,10831,1911,10844,1900,10858,1893,10866,1905,10869,1894,10859,1894,10846,1893,10828,1890,10818,1906,10812,1921,10824,1932,10852,1951,10855,1941e" filled="f" stroked="t" strokeweight=".164pt" strokecolor="#F7941D">
                <v:path arrowok="t"/>
              </v:shape>
              <v:shape style="position:absolute;left:10837;top:1869;width:245;height:220" type="#_x0000_t75">
                <v:imagedata r:id="rId63" o:title=""/>
              </v:shape>
            </v:group>
            <v:group style="position:absolute;left:10865;top:1896;width:142;height:117" coordorigin="10865,1896" coordsize="142,117">
              <v:shape style="position:absolute;left:10865;top:1896;width:142;height:117" coordorigin="10865,1896" coordsize="142,117" path="m10991,1963l10919,1963,10976,2013,10991,1963e" filled="t" fillcolor="#F7941D" stroked="f">
                <v:path arrowok="t"/>
                <v:fill/>
              </v:shape>
              <v:shape style="position:absolute;left:10865;top:1896;width:142;height:117" coordorigin="10865,1896" coordsize="142,117" path="m10883,1896l10872,1914,10879,1929,10865,1937,10865,1955,10882,1968,10914,1979,10919,1963,10991,1963,11004,1921,10933,1921,10937,1906,10904,1897,10883,1896e" filled="t" fillcolor="#F7941D" stroked="f">
                <v:path arrowok="t"/>
                <v:fill/>
              </v:shape>
              <v:shape style="position:absolute;left:10865;top:1896;width:142;height:117" coordorigin="10865,1896" coordsize="142,117" path="m11007,1912l10933,1921,11004,1921,11007,1912e" filled="t" fillcolor="#F7941D" stroked="f">
                <v:path arrowok="t"/>
                <v:fill/>
              </v:shape>
            </v:group>
            <v:group style="position:absolute;left:10865;top:1896;width:142;height:117" coordorigin="10865,1896" coordsize="142,117">
              <v:shape style="position:absolute;left:10865;top:1896;width:142;height:117" coordorigin="10865,1896" coordsize="142,117" path="m10865,1937l10865,1955,10882,1968,10914,1979,10919,1963,10976,2013,11007,1912,10933,1921,10937,1906,10904,1897,10883,1896,10872,1914,10879,1929,10865,1937e" filled="f" stroked="t" strokeweight=".164pt" strokecolor="#F7941D">
                <v:path arrowok="t"/>
              </v:shape>
              <v:shape style="position:absolute;left:10431;top:2118;width:162;height:154" type="#_x0000_t75">
                <v:imagedata r:id="rId64" o:title=""/>
              </v:shape>
            </v:group>
            <v:group style="position:absolute;left:10459;top:2141;width:59;height:55" coordorigin="10459,2141" coordsize="59,55">
              <v:shape style="position:absolute;left:10459;top:2141;width:59;height:55" coordorigin="10459,2141" coordsize="59,55" path="m10517,2185l10507,2194,10518,2196,10517,2186,10517,2185e" filled="t" fillcolor="#F7941D" stroked="f">
                <v:path arrowok="t"/>
                <v:fill/>
              </v:shape>
              <v:shape style="position:absolute;left:10459;top:2141;width:59;height:55" coordorigin="10459,2141" coordsize="59,55" path="m10465,2175l10459,2184,10470,2186,10465,2175e" filled="t" fillcolor="#F7941D" stroked="f">
                <v:path arrowok="t"/>
                <v:fill/>
              </v:shape>
              <v:shape style="position:absolute;left:10459;top:2141;width:59;height:55" coordorigin="10459,2141" coordsize="59,55" path="m10517,2184l10517,2185,10518,2185,10517,2184e" filled="t" fillcolor="#F7941D" stroked="f">
                <v:path arrowok="t"/>
                <v:fill/>
              </v:shape>
              <v:shape style="position:absolute;left:10459;top:2141;width:59;height:55" coordorigin="10459,2141" coordsize="59,55" path="m10518,2160l10498,2160,10509,2172,10517,2184,10517,2175,10517,2172,10518,2160e" filled="t" fillcolor="#F7941D" stroked="f">
                <v:path arrowok="t"/>
                <v:fill/>
              </v:shape>
              <v:shape style="position:absolute;left:10459;top:2141;width:59;height:55" coordorigin="10459,2141" coordsize="59,55" path="m10468,2169l10463,2172,10465,2175,10468,2169e" filled="t" fillcolor="#F7941D" stroked="f">
                <v:path arrowok="t"/>
                <v:fill/>
              </v:shape>
              <v:shape style="position:absolute;left:10459;top:2141;width:59;height:55" coordorigin="10459,2141" coordsize="59,55" path="m10486,2141l10476,2155,10468,2169,10480,2163,10498,2160,10518,2160,10518,2155,10502,2147,10486,2141e" filled="t" fillcolor="#F7941D" stroked="f">
                <v:path arrowok="t"/>
                <v:fill/>
              </v:shape>
            </v:group>
            <v:group style="position:absolute;left:10459;top:2141;width:59;height:55" coordorigin="10459,2141" coordsize="59,55">
              <v:shape style="position:absolute;left:10459;top:2141;width:59;height:55" coordorigin="10459,2141" coordsize="59,55" path="m10470,2186l10463,2172,10480,2163,10498,2160,10509,2172,10518,2185,10507,2194,10518,2196,10517,2186,10517,2173,10518,2155,10502,2147,10486,2141,10476,2155,10459,2184,10470,2186e" filled="f" stroked="t" strokeweight=".164pt" strokecolor="#F7941D">
                <v:path arrowok="t"/>
              </v:shape>
              <v:shape style="position:absolute;left:10381;top:2168;width:213;height:241" type="#_x0000_t75">
                <v:imagedata r:id="rId65" o:title=""/>
              </v:shape>
            </v:group>
            <v:group style="position:absolute;left:10410;top:2195;width:109;height:140" coordorigin="10410,2195" coordsize="109,140">
              <v:shape style="position:absolute;left:10410;top:2195;width:109;height:140" coordorigin="10410,2195" coordsize="109,140" path="m10455,2195l10444,2219,10438,2249,10454,2252,10410,2314,10513,2335,10497,2262,10513,2262,10519,2232,10518,2210,10516,2209,10484,2209,10475,2196,10455,2195e" filled="t" fillcolor="#F7941D" stroked="f">
                <v:path arrowok="t"/>
                <v:fill/>
              </v:shape>
              <v:shape style="position:absolute;left:10410;top:2195;width:109;height:140" coordorigin="10410,2195" coordsize="109,140" path="m10513,2262l10497,2262,10512,2265,10513,2262e" filled="t" fillcolor="#F7941D" stroked="f">
                <v:path arrowok="t"/>
                <v:fill/>
              </v:shape>
              <v:shape style="position:absolute;left:10410;top:2195;width:109;height:140" coordorigin="10410,2195" coordsize="109,140" path="m10499,2201l10484,2209,10516,2209,10499,2201e" filled="t" fillcolor="#F7941D" stroked="f">
                <v:path arrowok="t"/>
                <v:fill/>
              </v:shape>
            </v:group>
            <v:group style="position:absolute;left:10410;top:2195;width:109;height:140" coordorigin="10410,2195" coordsize="109,140">
              <v:shape style="position:absolute;left:10410;top:2195;width:109;height:140" coordorigin="10410,2195" coordsize="109,140" path="m10475,2196l10455,2195,10444,2219,10438,2249,10454,2252,10410,2314,10513,2335,10497,2262,10512,2265,10519,2232,10518,2210,10499,2201,10484,2209,10475,2196e" filled="f" stroked="t" strokeweight=".164pt" strokecolor="#F7941D">
                <v:path arrowok="t"/>
              </v:shape>
              <v:shape style="position:absolute;left:10109;top:1984;width:288;height:255" type="#_x0000_t75">
                <v:imagedata r:id="rId66" o:title=""/>
              </v:shape>
            </v:group>
            <v:group style="position:absolute;left:10266;top:2010;width:39;height:61" coordorigin="10266,2010" coordsize="39,61">
              <v:shape style="position:absolute;left:10266;top:2010;width:39;height:61" coordorigin="10266,2010" coordsize="39,61" path="m10291,2061l10296,2071,10303,2064,10304,2063,10291,2061e" filled="t" fillcolor="#F7941D" stroked="f">
                <v:path arrowok="t"/>
                <v:fill/>
              </v:shape>
              <v:shape style="position:absolute;left:10266;top:2010;width:39;height:61" coordorigin="10266,2010" coordsize="39,61" path="m10304,2062l10304,2063,10304,2063,10304,2062e" filled="t" fillcolor="#F7941D" stroked="f">
                <v:path arrowok="t"/>
                <v:fill/>
              </v:shape>
              <v:shape style="position:absolute;left:10266;top:2010;width:39;height:61" coordorigin="10266,2010" coordsize="39,61" path="m10315,2010l10299,2012,10282,2016,10295,2021,10309,2031,10309,2048,10304,2062,10312,2055,10327,2043,10322,2025,10315,2010e" filled="t" fillcolor="#F7941D" stroked="f">
                <v:path arrowok="t"/>
                <v:fill/>
              </v:shape>
              <v:shape style="position:absolute;left:10266;top:2010;width:39;height:61" coordorigin="10266,2010" coordsize="39,61" path="m10276,2017l10266,2019,10271,2029,10276,2017e" filled="t" fillcolor="#F7941D" stroked="f">
                <v:path arrowok="t"/>
                <v:fill/>
              </v:shape>
              <v:shape style="position:absolute;left:10266;top:2010;width:39;height:61" coordorigin="10266,2010" coordsize="39,61" path="m10277,2013l10276,2017,10282,2016,10277,2013e" filled="t" fillcolor="#F7941D" stroked="f">
                <v:path arrowok="t"/>
                <v:fill/>
              </v:shape>
            </v:group>
            <v:group style="position:absolute;left:10266;top:2010;width:61;height:61" coordorigin="10266,2010" coordsize="61,61">
              <v:shape style="position:absolute;left:10266;top:2010;width:61;height:61" coordorigin="10266,2010" coordsize="61,61" path="m10271,2029l10277,2013,10295,2021,10309,2031,10309,2048,10304,2063,10291,2061,10296,2071,10303,2064,10312,2055,10327,2043,10322,2025,10315,2010,10299,2012,10266,2019,10271,2029e" filled="f" stroked="t" strokeweight=".164pt" strokecolor="#F7941D">
                <v:path arrowok="t"/>
              </v:shape>
            </v:group>
            <v:group style="position:absolute;left:10138;top:2030;width:147;height:134" coordorigin="10138,2030" coordsize="147,134">
              <v:shape style="position:absolute;left:10138;top:2030;width:147;height:134" coordorigin="10138,2030" coordsize="147,134" path="m10256,2030l10237,2032,10205,2050,10213,2064,10138,2073,10192,2163,10235,2103,10265,2103,10272,2098,10285,2083,10282,2065,10266,2057,10269,2042,10256,2030e" filled="t" fillcolor="#F7941D" stroked="f">
                <v:path arrowok="t"/>
                <v:fill/>
              </v:shape>
              <v:shape style="position:absolute;left:10138;top:2030;width:147;height:134" coordorigin="10138,2030" coordsize="147,134" path="m10265,2103l10235,2103,10243,2116,10265,2103e" filled="t" fillcolor="#F7941D" stroked="f">
                <v:path arrowok="t"/>
                <v:fill/>
              </v:shape>
            </v:group>
            <v:group style="position:absolute;left:10138;top:2030;width:147;height:134" coordorigin="10138,2030" coordsize="147,134">
              <v:shape style="position:absolute;left:10138;top:2030;width:147;height:134" coordorigin="10138,2030" coordsize="147,134" path="m10269,2042l10256,2030,10237,2032,10205,2050,10213,2064,10138,2073,10192,2163,10235,2103,10243,2116,10272,2098,10285,2083,10282,2065,10266,2057,10269,2042e" filled="f" stroked="t" strokeweight=".164pt" strokecolor="#F7941D">
                <v:path arrowok="t"/>
              </v:shape>
              <v:shape style="position:absolute;left:10691;top:2054;width:163;height:161" type="#_x0000_t75">
                <v:imagedata r:id="rId67" o:title=""/>
              </v:shape>
            </v:group>
            <v:group style="position:absolute;left:10717;top:2078;width:62;height:62" coordorigin="10717,2078" coordsize="62,62">
              <v:shape style="position:absolute;left:10717;top:2078;width:62;height:62" coordorigin="10717,2078" coordsize="62,62" path="m10725,2130l10728,2140,10737,2134,10725,2130e" filled="t" fillcolor="#F7941D" stroked="f">
                <v:path arrowok="t"/>
                <v:fill/>
              </v:shape>
              <v:shape style="position:absolute;left:10717;top:2078;width:62;height:62" coordorigin="10717,2078" coordsize="62,62" path="m10724,2123l10722,2129,10725,2130,10724,2123e" filled="t" fillcolor="#F7941D" stroked="f">
                <v:path arrowok="t"/>
                <v:fill/>
              </v:shape>
              <v:shape style="position:absolute;left:10717;top:2078;width:62;height:62" coordorigin="10717,2078" coordsize="62,62" path="m10749,2078l10731,2083,10717,2091,10719,2107,10724,2123,10728,2111,10738,2096,10755,2096,10765,2096,10761,2092,10749,2078e" filled="t" fillcolor="#F7941D" stroked="f">
                <v:path arrowok="t"/>
                <v:fill/>
              </v:shape>
              <v:shape style="position:absolute;left:10717;top:2078;width:62;height:62" coordorigin="10717,2078" coordsize="62,62" path="m10770,2100l10769,2113,10778,2107,10771,2101,10770,2100e" filled="t" fillcolor="#F7941D" stroked="f">
                <v:path arrowok="t"/>
                <v:fill/>
              </v:shape>
              <v:shape style="position:absolute;left:10717;top:2078;width:62;height:62" coordorigin="10717,2078" coordsize="62,62" path="m10769,2099l10770,2100,10770,2099,10769,2099e" filled="t" fillcolor="#F7941D" stroked="f">
                <v:path arrowok="t"/>
                <v:fill/>
              </v:shape>
              <v:shape style="position:absolute;left:10717;top:2078;width:62;height:62" coordorigin="10717,2078" coordsize="62,62" path="m10765,2096l10755,2096,10769,2099,10765,2096e" filled="t" fillcolor="#F7941D" stroked="f">
                <v:path arrowok="t"/>
                <v:fill/>
              </v:shape>
            </v:group>
            <v:group style="position:absolute;left:10717;top:2078;width:62;height:62" coordorigin="10717,2078" coordsize="62,62">
              <v:shape style="position:absolute;left:10717;top:2078;width:62;height:62" coordorigin="10717,2078" coordsize="62,62" path="m10737,2134l10722,2129,10728,2111,10738,2096,10755,2096,10770,2099,10769,2113,10778,2107,10771,2101,10761,2092,10749,2078,10731,2083,10717,2091,10719,2107,10728,2140,10737,2134e" filled="f" stroked="t" strokeweight=".164pt" strokecolor="#F7941D">
                <v:path arrowok="t"/>
              </v:shape>
              <v:shape style="position:absolute;left:10711;top:2094;width:237;height:248" type="#_x0000_t75">
                <v:imagedata r:id="rId68" o:title=""/>
              </v:shape>
            </v:group>
            <v:group style="position:absolute;left:10736;top:2120;width:137;height:147" coordorigin="10736,2120" coordsize="137,147">
              <v:shape style="position:absolute;left:10736;top:2120;width:137;height:147" coordorigin="10736,2120" coordsize="137,147" path="m10847,2192l10773,2192,10785,2267,10873,2208,10847,2192e" filled="t" fillcolor="#F7941D" stroked="f">
                <v:path arrowok="t"/>
                <v:fill/>
              </v:shape>
              <v:shape style="position:absolute;left:10736;top:2120;width:137;height:147" coordorigin="10736,2120" coordsize="137,147" path="m10747,2138l10736,2150,10739,2169,10759,2201,10773,2192,10847,2192,10810,2168,10823,2160,10810,2140,10763,2140,10747,2138e" filled="t" fillcolor="#F7941D" stroked="f">
                <v:path arrowok="t"/>
                <v:fill/>
              </v:shape>
              <v:shape style="position:absolute;left:10736;top:2120;width:137;height:147" coordorigin="10736,2120" coordsize="137,147" path="m10788,2120l10771,2123,10763,2140,10810,2140,10804,2131,10788,2120e" filled="t" fillcolor="#F7941D" stroked="f">
                <v:path arrowok="t"/>
                <v:fill/>
              </v:shape>
            </v:group>
            <v:group style="position:absolute;left:10736;top:2120;width:137;height:147" coordorigin="10736,2120" coordsize="137,147">
              <v:shape style="position:absolute;left:10736;top:2120;width:137;height:147" coordorigin="10736,2120" coordsize="137,147" path="m10747,2138l10736,2150,10739,2169,10759,2201,10773,2192,10785,2267,10873,2208,10810,2168,10823,2160,10804,2131,10788,2120,10771,2123,10763,2140,10747,2138e" filled="f" stroked="t" strokeweight=".164pt" strokecolor="#F7941D">
                <v:path arrowok="t"/>
              </v:shape>
            </v:group>
            <v:group style="position:absolute;left:10217;top:1898;width:53;height:47" coordorigin="10217,1898" coordsize="53,47">
              <v:shape style="position:absolute;left:10217;top:1898;width:53;height:47" coordorigin="10217,1898" coordsize="53,47" path="m10248,1898l10223,1908,10217,1920,10224,1940,10238,1945,10262,1936,10269,1923,10262,1903,10248,1898e" filled="t" fillcolor="#F5F5F5" stroked="f">
                <v:path arrowok="t"/>
                <v:fill/>
              </v:shape>
            </v:group>
            <v:group style="position:absolute;left:10342;top:2102;width:52;height:48" coordorigin="10342,2102" coordsize="52,48">
              <v:shape style="position:absolute;left:10342;top:2102;width:52;height:48" coordorigin="10342,2102" coordsize="52,48" path="m10369,2102l10346,2116,10342,2130,10355,2148,10368,2149,10391,2135,10395,2121,10383,2103,10369,2102e" filled="t" fillcolor="#F5F5F5" stroked="f">
                <v:path arrowok="t"/>
                <v:fill/>
              </v:shape>
            </v:group>
            <v:group style="position:absolute;left:10612;top:2148;width:47;height:53" coordorigin="10612,2148" coordsize="47,53">
              <v:shape style="position:absolute;left:10612;top:2148;width:47;height:53" coordorigin="10612,2148" coordsize="47,53" path="m10636,2148l10616,2156,10612,2170,10622,2194,10635,2201,10655,2192,10659,2179,10649,2154,10636,2148e" filled="t" fillcolor="#F5F5F5" stroked="f">
                <v:path arrowok="t"/>
                <v:fill/>
              </v:shape>
            </v:group>
            <v:group style="position:absolute;left:10802;top:2005;width:52;height:48" coordorigin="10802,2005" coordsize="52,48">
              <v:shape style="position:absolute;left:10802;top:2005;width:52;height:48" coordorigin="10802,2005" coordsize="52,48" path="m10829,2005l10815,2005,10802,2023,10805,2037,10826,2053,10840,2052,10853,2034,10850,2021,10829,2005e" filled="t" fillcolor="#F5F5F5" stroked="f">
                <v:path arrowok="t"/>
                <v:fill/>
              </v:shape>
            </v:group>
            <v:group style="position:absolute;left:10346;top:2445;width:449;height:123" coordorigin="10346,2445" coordsize="449,123">
              <v:shape style="position:absolute;left:10346;top:2445;width:449;height:123" coordorigin="10346,2445" coordsize="449,123" path="m10346,2445l10379,2510,10443,2541,10505,2558,10578,2568,10606,2568,10632,2567,10703,2556,10762,2537,10795,2522,10593,2522,10569,2522,10502,2513,10443,2496,10375,2464,10360,2455,10346,2445e" filled="t" fillcolor="#A50235" stroked="f">
                <v:path arrowok="t"/>
                <v:fill/>
              </v:shape>
            </v:group>
            <v:group style="position:absolute;left:10593;top:2449;width:258;height:73" coordorigin="10593,2449" coordsize="258,73">
              <v:shape style="position:absolute;left:10593;top:2449;width:258;height:73" coordorigin="10593,2449" coordsize="258,73" path="m10845,2449l10783,2485,10709,2510,10643,2520,10593,2522,10795,2522,10851,2487,10845,2449e" filled="t" fillcolor="#A50235" stroked="f">
                <v:path arrowok="t"/>
                <v:fill/>
              </v:shape>
            </v:group>
            <v:group style="position:absolute;left:10342;top:2438;width:337;height:134" coordorigin="10342,2438" coordsize="337,134">
              <v:shape style="position:absolute;left:10342;top:2438;width:337;height:134" coordorigin="10342,2438" coordsize="337,134" path="m10342,2438l10360,2502,10430,2540,10506,2563,10568,2571,10590,2572,10613,2571,10635,2570,10657,2568,10677,2565,10679,2565,10600,2565,10578,2564,10515,2557,10456,2542,10385,2509,10350,2452,10363,2452,10352,2444,10342,2438e" filled="t" fillcolor="#A50235" stroked="f">
                <v:path arrowok="t"/>
                <v:fill/>
              </v:shape>
            </v:group>
            <v:group style="position:absolute;left:10600;top:2452;width:255;height:112" coordorigin="10600,2452" coordsize="255,112">
              <v:shape style="position:absolute;left:10600;top:2452;width:255;height:112" coordorigin="10600,2452" coordsize="255,112" path="m10855,2452l10847,2452,10847,2485,10831,2497,10761,2534,10684,2557,10622,2564,10600,2565,10679,2565,10755,2544,10824,2510,10855,2489,10855,2452e" filled="t" fillcolor="#A50235" stroked="f">
                <v:path arrowok="t"/>
                <v:fill/>
              </v:shape>
            </v:group>
            <v:group style="position:absolute;left:10350;top:2452;width:329;height:74" coordorigin="10350,2452" coordsize="329,74">
              <v:shape style="position:absolute;left:10350;top:2452;width:329;height:74" coordorigin="10350,2452" coordsize="329,74" path="m10363,2452l10350,2452,10367,2463,10420,2491,10496,2515,10556,2525,10577,2526,10602,2525,10626,2524,10648,2523,10670,2520,10678,2519,10601,2519,10579,2518,10516,2512,10440,2491,10369,2456,10363,2452e" filled="t" fillcolor="#A50235" stroked="f">
                <v:path arrowok="t"/>
                <v:fill/>
              </v:shape>
            </v:group>
            <v:group style="position:absolute;left:10601;top:2438;width:254;height:81" coordorigin="10601,2438" coordsize="254,81">
              <v:shape style="position:absolute;left:10601;top:2438;width:254;height:81" coordorigin="10601,2438" coordsize="254,81" path="m10855,2438l10799,2473,10726,2502,10666,2514,10601,2519,10678,2519,10749,2502,10816,2472,10847,2452,10855,2452,10855,2438e" filled="t" fillcolor="#A50235" stroked="f">
                <v:path arrowok="t"/>
                <v:fill/>
              </v:shape>
            </v:group>
            <v:group style="position:absolute;left:10277;top:1640;width:120;height:29" coordorigin="10277,1640" coordsize="120,29">
              <v:shape style="position:absolute;left:10277;top:1640;width:120;height:29" coordorigin="10277,1640" coordsize="120,29" path="m10277,1640l10281,1653,10295,1661,10314,1667,10340,1669,10364,1666,10383,1659,10383,1658,10333,1658,10311,1656,10292,1649,10277,1640e" filled="t" fillcolor="#A50235" stroked="f">
                <v:path arrowok="t"/>
                <v:fill/>
              </v:shape>
              <v:shape style="position:absolute;left:10277;top:1640;width:120;height:29" coordorigin="10277,1640" coordsize="120,29" path="m10393,1643l10377,1651,10358,1656,10333,1658,10383,1658,10396,1650,10393,1643e" filled="t" fillcolor="#A50235" stroked="f">
                <v:path arrowok="t"/>
                <v:fill/>
              </v:shape>
            </v:group>
            <v:group style="position:absolute;left:10276;top:1638;width:121;height:32" coordorigin="10276,1638" coordsize="121,32">
              <v:shape style="position:absolute;left:10276;top:1638;width:121;height:32" coordorigin="10276,1638" coordsize="121,32" path="m10276,1638l10276,1651,10293,1661,10312,1668,10333,1670,10355,1668,10338,1668,10317,1667,10298,1661,10281,1652,10278,1642,10281,1642,10276,1638e" filled="t" fillcolor="#A50235" stroked="f">
                <v:path arrowok="t"/>
                <v:fill/>
              </v:shape>
              <v:shape style="position:absolute;left:10276;top:1638;width:121;height:32" coordorigin="10276,1638" coordsize="121,32" path="m10397,1643l10393,1643,10395,1650,10378,1660,10359,1666,10339,1668,10355,1668,10375,1663,10391,1655,10397,1651,10397,1643e" filled="t" fillcolor="#A50235" stroked="f">
                <v:path arrowok="t"/>
                <v:fill/>
              </v:shape>
              <v:shape style="position:absolute;left:10276;top:1638;width:121;height:32" coordorigin="10276,1638" coordsize="121,32" path="m10281,1642l10278,1642,10295,1651,10314,1657,10335,1659,10357,1658,10339,1658,10317,1656,10298,1651,10281,1642e" filled="t" fillcolor="#A50235" stroked="f">
                <v:path arrowok="t"/>
                <v:fill/>
              </v:shape>
              <v:shape style="position:absolute;left:10276;top:1638;width:121;height:32" coordorigin="10276,1638" coordsize="121,32" path="m10397,1638l10396,1639,10379,1649,10360,1655,10339,1658,10357,1658,10376,1652,10393,1643,10397,1643,10397,1638e" filled="t" fillcolor="#A50235" stroked="f">
                <v:path arrowok="t"/>
                <v:fill/>
              </v:shape>
            </v:group>
            <v:group style="position:absolute;left:10263;top:1546;width:92;height:90" coordorigin="10263,1546" coordsize="92,90">
              <v:shape style="position:absolute;left:10263;top:1546;width:92;height:90" coordorigin="10263,1546" coordsize="92,90" path="m10326,1546l10267,1571,10263,1590,10268,1611,10282,1628,10302,1636,10327,1632,10345,1620,10355,1602,10352,1576,10341,1557,10326,1546e" filled="t" fillcolor="#F36F21" stroked="f">
                <v:path arrowok="t"/>
                <v:fill/>
              </v:shape>
              <v:shape style="position:absolute;left:9955;top:1322;width:1074;height:1361" type="#_x0000_t75">
                <v:imagedata r:id="rId69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</w:rPr>
        <w:t>Merci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</w:rPr>
        <w:t>nous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</w:rPr>
        <w:t>renvoyer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</w:rPr>
        <w:t>le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</w:rPr>
        <w:t>formulaire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</w:rPr>
        <w:t>d’inscription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</w:rPr>
        <w:t>à: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2"/>
          <w:b/>
          <w:bCs/>
        </w:rPr>
        <w:t> </w:t>
      </w:r>
      <w:hyperlink r:id="rId70">
        <w:r>
          <w:rPr>
            <w:rFonts w:ascii="Arial" w:hAnsi="Arial" w:cs="Arial" w:eastAsia="Arial"/>
            <w:sz w:val="24"/>
            <w:szCs w:val="24"/>
            <w:color w:val="231F20"/>
            <w:spacing w:val="0"/>
            <w:w w:val="100"/>
            <w:b/>
            <w:bCs/>
          </w:rPr>
          <w:t>equality@ituc-csi.org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2.635156pt;height:66.66pt;mso-position-horizontal-relative:char;mso-position-vertical-relative:line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20" w:h="16840"/>
      <w:pgMar w:top="920" w:bottom="28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auhaus 93">
    <w:altName w:val="Bauhaus 93"/>
    <w:charset w:val="0"/>
    <w:family w:val="decorative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hyperlink" Target="mailto:equality@ituc-csi.org" TargetMode="External"/><Relationship Id="rId71" Type="http://schemas.openxmlformats.org/officeDocument/2006/relationships/image" Target="media/image6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2014-04-14T15:50:49Z</dcterms:created>
  <dcterms:modified xsi:type="dcterms:W3CDTF">2014-04-14T15:50:49Z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2013-10-07T00:00:00Z</vt:filetime>
  </property>
  <property fmtid="{D5CDD505-2E9C-101B-9397-08002B2CF9AE}" pid="3" name="LastSaved">
    <vt:filetime>2014-04-14T00:00:00Z</vt:filetime>
  </property>
</Properties>
</file>