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097" w:lineRule="exact"/>
        <w:ind w:left="4658" w:right="-20"/>
        <w:jc w:val="left"/>
        <w:rPr>
          <w:rFonts w:ascii="Arial" w:hAnsi="Arial" w:cs="Arial" w:eastAsia="Arial"/>
          <w:sz w:val="96"/>
          <w:szCs w:val="96"/>
        </w:rPr>
      </w:pPr>
      <w:rPr/>
      <w:r>
        <w:rPr/>
        <w:pict>
          <v:shape style="position:absolute;margin-left:25.51181pt;margin-top:41.812016pt;width:223.824738pt;height:283.463834pt;mso-position-horizontal-relative:page;mso-position-vertical-relative:page;z-index:-235" type="#_x0000_t75">
            <v:imagedata r:id="rId5" o:title=""/>
          </v:shape>
        </w:pict>
      </w:r>
      <w:r>
        <w:rPr>
          <w:rFonts w:ascii="Arial" w:hAnsi="Arial" w:cs="Arial" w:eastAsia="Arial"/>
          <w:sz w:val="96"/>
          <w:szCs w:val="96"/>
          <w:color w:val="D2232A"/>
          <w:spacing w:val="0"/>
          <w:w w:val="82"/>
          <w:b/>
          <w:bCs/>
          <w:position w:val="-2"/>
        </w:rPr>
        <w:t>Formulario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4658" w:right="-20"/>
        <w:jc w:val="left"/>
        <w:rPr>
          <w:rFonts w:ascii="Arial" w:hAnsi="Arial" w:cs="Arial" w:eastAsia="Arial"/>
          <w:sz w:val="96"/>
          <w:szCs w:val="96"/>
        </w:rPr>
      </w:pPr>
      <w:rPr/>
      <w:r>
        <w:rPr>
          <w:rFonts w:ascii="Arial" w:hAnsi="Arial" w:cs="Arial" w:eastAsia="Arial"/>
          <w:sz w:val="96"/>
          <w:szCs w:val="96"/>
          <w:color w:val="D2232A"/>
          <w:spacing w:val="0"/>
          <w:w w:val="82"/>
          <w:b/>
          <w:bCs/>
        </w:rPr>
        <w:t>de</w:t>
      </w:r>
      <w:r>
        <w:rPr>
          <w:rFonts w:ascii="Arial" w:hAnsi="Arial" w:cs="Arial" w:eastAsia="Arial"/>
          <w:sz w:val="96"/>
          <w:szCs w:val="96"/>
          <w:color w:val="D2232A"/>
          <w:spacing w:val="12"/>
          <w:w w:val="82"/>
          <w:b/>
          <w:bCs/>
        </w:rPr>
        <w:t> </w:t>
      </w:r>
      <w:r>
        <w:rPr>
          <w:rFonts w:ascii="Arial" w:hAnsi="Arial" w:cs="Arial" w:eastAsia="Arial"/>
          <w:sz w:val="96"/>
          <w:szCs w:val="96"/>
          <w:color w:val="D2232A"/>
          <w:spacing w:val="0"/>
          <w:w w:val="82"/>
          <w:b/>
          <w:bCs/>
        </w:rPr>
        <w:t>adhesión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48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Nuestra</w:t>
      </w:r>
      <w:r>
        <w:rPr>
          <w:rFonts w:ascii="Arial" w:hAnsi="Arial" w:cs="Arial" w:eastAsia="Arial"/>
          <w:sz w:val="36"/>
          <w:szCs w:val="36"/>
          <w:color w:val="231F20"/>
          <w:spacing w:val="-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central</w:t>
      </w:r>
      <w:r>
        <w:rPr>
          <w:rFonts w:ascii="Arial" w:hAnsi="Arial" w:cs="Arial" w:eastAsia="Arial"/>
          <w:sz w:val="36"/>
          <w:szCs w:val="36"/>
          <w:color w:val="231F20"/>
          <w:spacing w:val="26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nacional</w:t>
      </w:r>
      <w:r>
        <w:rPr>
          <w:rFonts w:ascii="Arial" w:hAnsi="Arial" w:cs="Arial" w:eastAsia="Arial"/>
          <w:sz w:val="36"/>
          <w:szCs w:val="36"/>
          <w:color w:val="231F20"/>
          <w:spacing w:val="1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2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2"/>
        </w:rPr>
        <w:t>o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2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-1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campaña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40" w:lineRule="auto"/>
        <w:ind w:left="348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“¡Cuente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con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nosotras!”</w:t>
      </w:r>
      <w:r>
        <w:rPr>
          <w:rFonts w:ascii="Arial" w:hAnsi="Arial" w:cs="Arial" w:eastAsia="Arial"/>
          <w:sz w:val="36"/>
          <w:szCs w:val="36"/>
          <w:color w:val="231F20"/>
          <w:spacing w:val="3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porque</w:t>
      </w:r>
      <w:r>
        <w:rPr>
          <w:rFonts w:ascii="Arial" w:hAnsi="Arial" w:cs="Arial" w:eastAsia="Arial"/>
          <w:sz w:val="36"/>
          <w:szCs w:val="36"/>
          <w:color w:val="231F20"/>
          <w:spacing w:val="-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consideramos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50" w:lineRule="auto"/>
        <w:ind w:left="3485" w:right="7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que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igualdad</w:t>
      </w:r>
      <w:r>
        <w:rPr>
          <w:rFonts w:ascii="Arial" w:hAnsi="Arial" w:cs="Arial" w:eastAsia="Arial"/>
          <w:sz w:val="36"/>
          <w:szCs w:val="36"/>
          <w:color w:val="231F20"/>
          <w:spacing w:val="18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permite</w:t>
      </w:r>
      <w:r>
        <w:rPr>
          <w:rFonts w:ascii="Arial" w:hAnsi="Arial" w:cs="Arial" w:eastAsia="Arial"/>
          <w:sz w:val="36"/>
          <w:szCs w:val="36"/>
          <w:color w:val="231F20"/>
          <w:spacing w:val="28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desarrollar</w:t>
      </w:r>
      <w:r>
        <w:rPr>
          <w:rFonts w:ascii="Arial" w:hAnsi="Arial" w:cs="Arial" w:eastAsia="Arial"/>
          <w:sz w:val="36"/>
          <w:szCs w:val="36"/>
          <w:color w:val="231F20"/>
          <w:spacing w:val="2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poder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los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trabajadores</w:t>
      </w:r>
      <w:r>
        <w:rPr>
          <w:rFonts w:ascii="Arial" w:hAnsi="Arial" w:cs="Arial" w:eastAsia="Arial"/>
          <w:sz w:val="36"/>
          <w:szCs w:val="36"/>
          <w:color w:val="231F20"/>
          <w:spacing w:val="-17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trabajadoras.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3485" w:right="525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shape style="position:absolute;margin-left:48.188999pt;margin-top:-11.473572pt;width:164.255870pt;height:208.023132pt;mso-position-horizontal-relative:page;mso-position-vertical-relative:paragraph;z-index:-234" type="#_x0000_t75">
            <v:imagedata r:id="rId6" o:title=""/>
          </v:shape>
        </w:pict>
      </w:r>
      <w:r>
        <w:rPr>
          <w:rFonts w:ascii="Arial" w:hAnsi="Arial" w:cs="Arial" w:eastAsia="Arial"/>
          <w:sz w:val="36"/>
          <w:szCs w:val="36"/>
          <w:color w:val="231F20"/>
          <w:spacing w:val="-19"/>
          <w:w w:val="71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1"/>
        </w:rPr>
        <w:t>o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34"/>
          <w:w w:val="7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94"/>
        </w:rPr>
        <w:t>…………………...............</w:t>
      </w:r>
      <w:r>
        <w:rPr>
          <w:rFonts w:ascii="Arial" w:hAnsi="Arial" w:cs="Arial" w:eastAsia="Arial"/>
          <w:sz w:val="36"/>
          <w:szCs w:val="36"/>
          <w:color w:val="231F20"/>
          <w:spacing w:val="65"/>
          <w:w w:val="9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(nombre</w:t>
      </w:r>
      <w:r>
        <w:rPr>
          <w:rFonts w:ascii="Arial" w:hAnsi="Arial" w:cs="Arial" w:eastAsia="Arial"/>
          <w:sz w:val="36"/>
          <w:szCs w:val="36"/>
          <w:color w:val="231F20"/>
          <w:spacing w:val="18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puesto</w:t>
      </w:r>
      <w:r>
        <w:rPr>
          <w:rFonts w:ascii="Arial" w:hAnsi="Arial" w:cs="Arial" w:eastAsia="Arial"/>
          <w:sz w:val="36"/>
          <w:szCs w:val="36"/>
          <w:color w:val="231F20"/>
          <w:spacing w:val="-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del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dirigente)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o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-2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los</w:t>
      </w:r>
      <w:r>
        <w:rPr>
          <w:rFonts w:ascii="Arial" w:hAnsi="Arial" w:cs="Arial" w:eastAsia="Arial"/>
          <w:sz w:val="36"/>
          <w:szCs w:val="36"/>
          <w:color w:val="231F20"/>
          <w:spacing w:val="-2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objetivos</w:t>
      </w:r>
      <w:r>
        <w:rPr>
          <w:rFonts w:ascii="Arial" w:hAnsi="Arial" w:cs="Arial" w:eastAsia="Arial"/>
          <w:sz w:val="36"/>
          <w:szCs w:val="36"/>
          <w:color w:val="231F20"/>
          <w:spacing w:val="-1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campaña</w:t>
      </w:r>
      <w:r>
        <w:rPr>
          <w:rFonts w:ascii="Arial" w:hAnsi="Arial" w:cs="Arial" w:eastAsia="Arial"/>
          <w:sz w:val="36"/>
          <w:szCs w:val="36"/>
          <w:color w:val="231F20"/>
          <w:spacing w:val="-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“¡Cuente</w:t>
      </w:r>
      <w:r>
        <w:rPr>
          <w:rFonts w:ascii="Arial" w:hAnsi="Arial" w:cs="Arial" w:eastAsia="Arial"/>
          <w:sz w:val="36"/>
          <w:szCs w:val="36"/>
          <w:color w:val="231F20"/>
          <w:spacing w:val="18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con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nosotras!”</w:t>
      </w:r>
      <w:r>
        <w:rPr>
          <w:rFonts w:ascii="Arial" w:hAnsi="Arial" w:cs="Arial" w:eastAsia="Arial"/>
          <w:sz w:val="36"/>
          <w:szCs w:val="36"/>
          <w:color w:val="231F20"/>
          <w:spacing w:val="55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presentará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antes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del</w:t>
      </w:r>
      <w:r>
        <w:rPr>
          <w:rFonts w:ascii="Arial" w:hAnsi="Arial" w:cs="Arial" w:eastAsia="Arial"/>
          <w:sz w:val="36"/>
          <w:szCs w:val="36"/>
          <w:color w:val="231F20"/>
          <w:spacing w:val="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98"/>
        </w:rPr>
        <w:t>………….….</w:t>
      </w:r>
      <w:r>
        <w:rPr>
          <w:rFonts w:ascii="Arial" w:hAnsi="Arial" w:cs="Arial" w:eastAsia="Arial"/>
          <w:sz w:val="36"/>
          <w:szCs w:val="36"/>
          <w:color w:val="231F20"/>
          <w:spacing w:val="-25"/>
          <w:w w:val="98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(fecha)</w:t>
      </w:r>
      <w:r>
        <w:rPr>
          <w:rFonts w:ascii="Arial" w:hAnsi="Arial" w:cs="Arial" w:eastAsia="Arial"/>
          <w:sz w:val="36"/>
          <w:szCs w:val="36"/>
          <w:color w:val="231F20"/>
          <w:spacing w:val="-6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un</w:t>
      </w:r>
      <w:r>
        <w:rPr>
          <w:rFonts w:ascii="Arial" w:hAnsi="Arial" w:cs="Arial" w:eastAsia="Arial"/>
          <w:sz w:val="36"/>
          <w:szCs w:val="36"/>
          <w:color w:val="231F20"/>
          <w:spacing w:val="13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plan</w:t>
      </w:r>
      <w:r>
        <w:rPr>
          <w:rFonts w:ascii="Arial" w:hAnsi="Arial" w:cs="Arial" w:eastAsia="Arial"/>
          <w:sz w:val="36"/>
          <w:szCs w:val="36"/>
          <w:color w:val="231F20"/>
          <w:spacing w:val="19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de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50" w:lineRule="auto"/>
        <w:ind w:left="3485" w:right="19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acción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en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cual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se</w:t>
      </w:r>
      <w:r>
        <w:rPr>
          <w:rFonts w:ascii="Arial" w:hAnsi="Arial" w:cs="Arial" w:eastAsia="Arial"/>
          <w:sz w:val="36"/>
          <w:szCs w:val="36"/>
          <w:color w:val="231F20"/>
          <w:spacing w:val="-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indicará</w:t>
      </w:r>
      <w:r>
        <w:rPr>
          <w:rFonts w:ascii="Arial" w:hAnsi="Arial" w:cs="Arial" w:eastAsia="Arial"/>
          <w:sz w:val="36"/>
          <w:szCs w:val="36"/>
          <w:color w:val="231F20"/>
          <w:spacing w:val="2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cómo</w:t>
      </w:r>
      <w:r>
        <w:rPr>
          <w:rFonts w:ascii="Arial" w:hAnsi="Arial" w:cs="Arial" w:eastAsia="Arial"/>
          <w:sz w:val="36"/>
          <w:szCs w:val="36"/>
          <w:color w:val="231F20"/>
          <w:spacing w:val="13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2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para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cuándo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habremos</w:t>
      </w:r>
      <w:r>
        <w:rPr>
          <w:rFonts w:ascii="Arial" w:hAnsi="Arial" w:cs="Arial" w:eastAsia="Arial"/>
          <w:sz w:val="36"/>
          <w:szCs w:val="36"/>
          <w:color w:val="231F20"/>
          <w:spacing w:val="21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alcanzado</w:t>
      </w:r>
      <w:r>
        <w:rPr>
          <w:rFonts w:ascii="Arial" w:hAnsi="Arial" w:cs="Arial" w:eastAsia="Arial"/>
          <w:sz w:val="36"/>
          <w:szCs w:val="36"/>
          <w:color w:val="231F20"/>
          <w:spacing w:val="5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porcentaje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mínimo</w:t>
      </w:r>
      <w:r>
        <w:rPr>
          <w:rFonts w:ascii="Arial" w:hAnsi="Arial" w:cs="Arial" w:eastAsia="Arial"/>
          <w:sz w:val="36"/>
          <w:szCs w:val="36"/>
          <w:color w:val="231F20"/>
          <w:spacing w:val="1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del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50" w:lineRule="auto"/>
        <w:ind w:left="3485" w:right="185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30%</w:t>
      </w:r>
      <w:r>
        <w:rPr>
          <w:rFonts w:ascii="Arial" w:hAnsi="Arial" w:cs="Arial" w:eastAsia="Arial"/>
          <w:sz w:val="36"/>
          <w:szCs w:val="36"/>
          <w:color w:val="231F20"/>
          <w:spacing w:val="26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mujeres</w:t>
      </w:r>
      <w:r>
        <w:rPr>
          <w:rFonts w:ascii="Arial" w:hAnsi="Arial" w:cs="Arial" w:eastAsia="Arial"/>
          <w:sz w:val="36"/>
          <w:szCs w:val="36"/>
          <w:color w:val="231F20"/>
          <w:spacing w:val="1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en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nuestros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órganos</w:t>
      </w:r>
      <w:r>
        <w:rPr>
          <w:rFonts w:ascii="Arial" w:hAnsi="Arial" w:cs="Arial" w:eastAsia="Arial"/>
          <w:sz w:val="36"/>
          <w:szCs w:val="36"/>
          <w:color w:val="231F20"/>
          <w:spacing w:val="-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toma</w:t>
      </w:r>
      <w:r>
        <w:rPr>
          <w:rFonts w:ascii="Arial" w:hAnsi="Arial" w:cs="Arial" w:eastAsia="Arial"/>
          <w:sz w:val="36"/>
          <w:szCs w:val="36"/>
          <w:color w:val="231F20"/>
          <w:spacing w:val="2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decisiones.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485" w:right="19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shape style="position:absolute;margin-left:51.969002pt;margin-top:20.189423pt;width:98.988pt;height:125.364929pt;mso-position-horizontal-relative:page;mso-position-vertical-relative:paragraph;z-index:-233" type="#_x0000_t75">
            <v:imagedata r:id="rId7" o:title=""/>
          </v:shape>
        </w:pict>
      </w:r>
      <w:r>
        <w:rPr>
          <w:rFonts w:ascii="Arial" w:hAnsi="Arial" w:cs="Arial" w:eastAsia="Arial"/>
          <w:sz w:val="36"/>
          <w:szCs w:val="36"/>
          <w:color w:val="231F20"/>
          <w:spacing w:val="-22"/>
          <w:w w:val="83"/>
        </w:rPr>
        <w:t>T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ambién</w:t>
      </w:r>
      <w:r>
        <w:rPr>
          <w:rFonts w:ascii="Arial" w:hAnsi="Arial" w:cs="Arial" w:eastAsia="Arial"/>
          <w:sz w:val="36"/>
          <w:szCs w:val="36"/>
          <w:color w:val="231F20"/>
          <w:spacing w:val="-19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me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comprometo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o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ar</w:t>
      </w:r>
      <w:r>
        <w:rPr>
          <w:rFonts w:ascii="Arial" w:hAnsi="Arial" w:cs="Arial" w:eastAsia="Arial"/>
          <w:sz w:val="36"/>
          <w:szCs w:val="36"/>
          <w:color w:val="231F20"/>
          <w:spacing w:val="-1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facilitar</w:t>
      </w:r>
      <w:r>
        <w:rPr>
          <w:rFonts w:ascii="Arial" w:hAnsi="Arial" w:cs="Arial" w:eastAsia="Arial"/>
          <w:sz w:val="36"/>
          <w:szCs w:val="36"/>
          <w:color w:val="231F20"/>
          <w:spacing w:val="37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re</w:t>
      </w:r>
      <w:r>
        <w:rPr>
          <w:rFonts w:ascii="Arial" w:hAnsi="Arial" w:cs="Arial" w:eastAsia="Arial"/>
          <w:sz w:val="36"/>
          <w:szCs w:val="36"/>
          <w:color w:val="231F20"/>
          <w:spacing w:val="-6"/>
          <w:w w:val="82"/>
        </w:rPr>
        <w:t>c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lutamiento</w:t>
      </w:r>
      <w:r>
        <w:rPr>
          <w:rFonts w:ascii="Arial" w:hAnsi="Arial" w:cs="Arial" w:eastAsia="Arial"/>
          <w:sz w:val="36"/>
          <w:szCs w:val="36"/>
          <w:color w:val="231F20"/>
          <w:spacing w:val="41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mujeres</w:t>
      </w:r>
      <w:r>
        <w:rPr>
          <w:rFonts w:ascii="Arial" w:hAnsi="Arial" w:cs="Arial" w:eastAsia="Arial"/>
          <w:sz w:val="36"/>
          <w:szCs w:val="36"/>
          <w:color w:val="231F20"/>
          <w:spacing w:val="17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en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nuestra</w:t>
      </w:r>
      <w:r>
        <w:rPr>
          <w:rFonts w:ascii="Arial" w:hAnsi="Arial" w:cs="Arial" w:eastAsia="Arial"/>
          <w:sz w:val="36"/>
          <w:szCs w:val="36"/>
          <w:color w:val="231F20"/>
          <w:spacing w:val="16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organización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para</w:t>
      </w:r>
      <w:r>
        <w:rPr>
          <w:rFonts w:ascii="Arial" w:hAnsi="Arial" w:cs="Arial" w:eastAsia="Arial"/>
          <w:sz w:val="36"/>
          <w:szCs w:val="36"/>
          <w:color w:val="231F20"/>
          <w:spacing w:val="-4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alcanzar</w:t>
      </w:r>
      <w:r>
        <w:rPr>
          <w:rFonts w:ascii="Arial" w:hAnsi="Arial" w:cs="Arial" w:eastAsia="Arial"/>
          <w:sz w:val="36"/>
          <w:szCs w:val="36"/>
          <w:color w:val="231F20"/>
          <w:spacing w:val="-1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objetivo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del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+5%</w:t>
      </w:r>
      <w:r>
        <w:rPr>
          <w:rFonts w:ascii="Arial" w:hAnsi="Arial" w:cs="Arial" w:eastAsia="Arial"/>
          <w:sz w:val="36"/>
          <w:szCs w:val="36"/>
          <w:color w:val="231F20"/>
          <w:spacing w:val="54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mujeres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miembros</w:t>
      </w:r>
      <w:r>
        <w:rPr>
          <w:rFonts w:ascii="Arial" w:hAnsi="Arial" w:cs="Arial" w:eastAsia="Arial"/>
          <w:sz w:val="36"/>
          <w:szCs w:val="36"/>
          <w:color w:val="231F20"/>
          <w:spacing w:val="52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antes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del</w:t>
      </w:r>
      <w:r>
        <w:rPr>
          <w:rFonts w:ascii="Arial" w:hAnsi="Arial" w:cs="Arial" w:eastAsia="Arial"/>
          <w:sz w:val="36"/>
          <w:szCs w:val="36"/>
          <w:color w:val="231F20"/>
          <w:spacing w:val="15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4º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Congreso</w:t>
      </w:r>
      <w:r>
        <w:rPr>
          <w:rFonts w:ascii="Arial" w:hAnsi="Arial" w:cs="Arial" w:eastAsia="Arial"/>
          <w:sz w:val="36"/>
          <w:szCs w:val="36"/>
          <w:color w:val="231F20"/>
          <w:spacing w:val="-11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Mundial</w:t>
      </w:r>
      <w:r>
        <w:rPr>
          <w:rFonts w:ascii="Arial" w:hAnsi="Arial" w:cs="Arial" w:eastAsia="Arial"/>
          <w:sz w:val="36"/>
          <w:szCs w:val="36"/>
          <w:color w:val="231F20"/>
          <w:spacing w:val="43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5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CSI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en</w:t>
      </w:r>
      <w:r>
        <w:rPr>
          <w:rFonts w:ascii="Arial" w:hAnsi="Arial" w:cs="Arial" w:eastAsia="Arial"/>
          <w:sz w:val="36"/>
          <w:szCs w:val="36"/>
          <w:color w:val="231F20"/>
          <w:spacing w:val="5"/>
          <w:w w:val="8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2018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5" w:lineRule="auto"/>
        <w:ind w:left="3477" w:right="405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80"/>
          <w:i/>
        </w:rPr>
        <w:t>Firma</w:t>
      </w:r>
      <w:r>
        <w:rPr>
          <w:rFonts w:ascii="Arial" w:hAnsi="Arial" w:cs="Arial" w:eastAsia="Arial"/>
          <w:sz w:val="28"/>
          <w:szCs w:val="28"/>
          <w:color w:val="231F20"/>
          <w:spacing w:val="-10"/>
          <w:w w:val="80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80"/>
          <w:i/>
        </w:rPr>
        <w:t>del</w:t>
      </w:r>
      <w:r>
        <w:rPr>
          <w:rFonts w:ascii="Arial" w:hAnsi="Arial" w:cs="Arial" w:eastAsia="Arial"/>
          <w:sz w:val="28"/>
          <w:szCs w:val="28"/>
          <w:color w:val="231F20"/>
          <w:spacing w:val="1"/>
          <w:w w:val="80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80"/>
          <w:i/>
        </w:rPr>
        <w:t>dirigente</w:t>
      </w:r>
      <w:r>
        <w:rPr>
          <w:rFonts w:ascii="Arial" w:hAnsi="Arial" w:cs="Arial" w:eastAsia="Arial"/>
          <w:sz w:val="28"/>
          <w:szCs w:val="28"/>
          <w:color w:val="231F20"/>
          <w:spacing w:val="5"/>
          <w:w w:val="80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80"/>
          <w:i/>
        </w:rPr>
        <w:t>sindical: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80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9"/>
          <w:i/>
        </w:rPr>
        <w:t>Nombre: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40" w:lineRule="auto"/>
        <w:ind w:left="347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58.882pt;margin-top:9.937887pt;width:51.669pt;height:65.437145pt;mso-position-horizontal-relative:page;mso-position-vertical-relative:paragraph;z-index:-232" type="#_x0000_t75">
            <v:imagedata r:id="rId8" o:title=""/>
          </v:shape>
        </w:pic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8"/>
          <w:i/>
        </w:rPr>
        <w:t>Puesto: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35" w:lineRule="auto"/>
        <w:ind w:left="3477" w:right="511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79"/>
          <w:i/>
        </w:rPr>
        <w:t>Central</w:t>
      </w:r>
      <w:r>
        <w:rPr>
          <w:rFonts w:ascii="Arial" w:hAnsi="Arial" w:cs="Arial" w:eastAsia="Arial"/>
          <w:sz w:val="28"/>
          <w:szCs w:val="28"/>
          <w:color w:val="231F20"/>
          <w:spacing w:val="-4"/>
          <w:w w:val="79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9"/>
          <w:i/>
        </w:rPr>
        <w:t>nacional: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9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5"/>
          <w:i/>
        </w:rPr>
        <w:t>País: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40" w:lineRule="auto"/>
        <w:ind w:left="347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77"/>
          <w:i/>
        </w:rPr>
        <w:t>Persona</w:t>
      </w:r>
      <w:r>
        <w:rPr>
          <w:rFonts w:ascii="Arial" w:hAnsi="Arial" w:cs="Arial" w:eastAsia="Arial"/>
          <w:sz w:val="28"/>
          <w:szCs w:val="28"/>
          <w:color w:val="231F20"/>
          <w:spacing w:val="7"/>
          <w:w w:val="77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7"/>
          <w:i/>
        </w:rPr>
        <w:t>de</w:t>
      </w:r>
      <w:r>
        <w:rPr>
          <w:rFonts w:ascii="Arial" w:hAnsi="Arial" w:cs="Arial" w:eastAsia="Arial"/>
          <w:sz w:val="28"/>
          <w:szCs w:val="28"/>
          <w:color w:val="231F20"/>
          <w:spacing w:val="10"/>
          <w:w w:val="77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7"/>
          <w:i/>
        </w:rPr>
        <w:t>contacto</w:t>
      </w:r>
      <w:r>
        <w:rPr>
          <w:rFonts w:ascii="Arial" w:hAnsi="Arial" w:cs="Arial" w:eastAsia="Arial"/>
          <w:sz w:val="28"/>
          <w:szCs w:val="28"/>
          <w:color w:val="231F20"/>
          <w:spacing w:val="28"/>
          <w:w w:val="77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7"/>
          <w:i/>
        </w:rPr>
        <w:t>y</w:t>
      </w:r>
      <w:r>
        <w:rPr>
          <w:rFonts w:ascii="Arial" w:hAnsi="Arial" w:cs="Arial" w:eastAsia="Arial"/>
          <w:sz w:val="28"/>
          <w:szCs w:val="28"/>
          <w:color w:val="231F20"/>
          <w:spacing w:val="3"/>
          <w:w w:val="77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77"/>
          <w:i/>
        </w:rPr>
        <w:t>dirección</w:t>
      </w:r>
      <w:r>
        <w:rPr>
          <w:rFonts w:ascii="Arial" w:hAnsi="Arial" w:cs="Arial" w:eastAsia="Arial"/>
          <w:sz w:val="28"/>
          <w:szCs w:val="28"/>
          <w:color w:val="231F20"/>
          <w:spacing w:val="29"/>
          <w:w w:val="77"/>
          <w:i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82"/>
          <w:i/>
        </w:rPr>
        <w:t>e-mail: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60" w:right="720"/>
        </w:sectPr>
      </w:pPr>
      <w:rPr/>
    </w:p>
    <w:p>
      <w:pPr>
        <w:spacing w:before="58" w:after="0" w:line="250" w:lineRule="auto"/>
        <w:ind w:left="3558" w:right="944" w:firstLine="-2432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D2232A"/>
          <w:spacing w:val="-7"/>
          <w:w w:val="82"/>
          <w:b/>
          <w:bCs/>
        </w:rPr>
        <w:t>P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ara</w:t>
      </w:r>
      <w:r>
        <w:rPr>
          <w:rFonts w:ascii="Arial" w:hAnsi="Arial" w:cs="Arial" w:eastAsia="Arial"/>
          <w:sz w:val="36"/>
          <w:szCs w:val="36"/>
          <w:color w:val="D2232A"/>
          <w:spacing w:val="12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poder</w:t>
      </w:r>
      <w:r>
        <w:rPr>
          <w:rFonts w:ascii="Arial" w:hAnsi="Arial" w:cs="Arial" w:eastAsia="Arial"/>
          <w:sz w:val="36"/>
          <w:szCs w:val="36"/>
          <w:color w:val="D2232A"/>
          <w:spacing w:val="-6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realizar</w:t>
      </w:r>
      <w:r>
        <w:rPr>
          <w:rFonts w:ascii="Arial" w:hAnsi="Arial" w:cs="Arial" w:eastAsia="Arial"/>
          <w:sz w:val="36"/>
          <w:szCs w:val="36"/>
          <w:color w:val="D2232A"/>
          <w:spacing w:val="42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un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seguimiento,</w:t>
      </w:r>
      <w:r>
        <w:rPr>
          <w:rFonts w:ascii="Arial" w:hAnsi="Arial" w:cs="Arial" w:eastAsia="Arial"/>
          <w:sz w:val="36"/>
          <w:szCs w:val="36"/>
          <w:color w:val="D2232A"/>
          <w:spacing w:val="13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le</w:t>
      </w:r>
      <w:r>
        <w:rPr>
          <w:rFonts w:ascii="Arial" w:hAnsi="Arial" w:cs="Arial" w:eastAsia="Arial"/>
          <w:sz w:val="36"/>
          <w:szCs w:val="36"/>
          <w:color w:val="D2232A"/>
          <w:spacing w:val="10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rogamos</w:t>
      </w:r>
      <w:r>
        <w:rPr>
          <w:rFonts w:ascii="Arial" w:hAnsi="Arial" w:cs="Arial" w:eastAsia="Arial"/>
          <w:sz w:val="36"/>
          <w:szCs w:val="36"/>
          <w:color w:val="D2232A"/>
          <w:spacing w:val="4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2"/>
          <w:b/>
          <w:bCs/>
        </w:rPr>
        <w:t>nos</w:t>
      </w:r>
      <w:r>
        <w:rPr>
          <w:rFonts w:ascii="Arial" w:hAnsi="Arial" w:cs="Arial" w:eastAsia="Arial"/>
          <w:sz w:val="36"/>
          <w:szCs w:val="36"/>
          <w:color w:val="D2232A"/>
          <w:spacing w:val="-9"/>
          <w:w w:val="8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-7"/>
          <w:w w:val="88"/>
          <w:b/>
          <w:bCs/>
        </w:rPr>
        <w:t>f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5"/>
          <w:b/>
          <w:bCs/>
        </w:rPr>
        <w:t>acilite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la</w:t>
      </w:r>
      <w:r>
        <w:rPr>
          <w:rFonts w:ascii="Arial" w:hAnsi="Arial" w:cs="Arial" w:eastAsia="Arial"/>
          <w:sz w:val="36"/>
          <w:szCs w:val="36"/>
          <w:color w:val="D2232A"/>
          <w:spacing w:val="12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siguiente</w:t>
      </w:r>
      <w:r>
        <w:rPr>
          <w:rFonts w:ascii="Arial" w:hAnsi="Arial" w:cs="Arial" w:eastAsia="Arial"/>
          <w:sz w:val="36"/>
          <w:szCs w:val="36"/>
          <w:color w:val="D2232A"/>
          <w:spacing w:val="3"/>
          <w:w w:val="83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D2232A"/>
          <w:spacing w:val="0"/>
          <w:w w:val="83"/>
          <w:b/>
          <w:bCs/>
        </w:rPr>
        <w:t>información: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00" w:right="63"/>
        <w:jc w:val="left"/>
        <w:tabs>
          <w:tab w:pos="1042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35.549999pt;margin-top:55.452515pt;width:515.754025pt;height:366.175781pt;mso-position-horizontal-relative:page;mso-position-vertical-relative:paragraph;z-index:-231" coordorigin="711,1109" coordsize="10315,7324">
            <v:shape style="position:absolute;left:3005;top:1109;width:5783;height:7324" type="#_x0000_t75">
              <v:imagedata r:id="rId9" o:title=""/>
            </v:shape>
            <v:group style="position:absolute;left:720;top:1238;width:10260;height:2" coordorigin="720,1238" coordsize="10260,2">
              <v:shape style="position:absolute;left:720;top:1238;width:10260;height:2" coordorigin="720,1238" coordsize="10260,0" path="m720,1238l10980,1238e" filled="f" stroked="t" strokeweight=".9pt" strokecolor="#221E1F">
                <v:path arrowok="t"/>
              </v:shape>
            </v:group>
            <v:group style="position:absolute;left:7748;top:2102;width:2340;height:2" coordorigin="7748,2102" coordsize="2340,2">
              <v:shape style="position:absolute;left:7748;top:2102;width:2340;height:2" coordorigin="7748,2102" coordsize="2340,0" path="m7748,2102l10088,2102e" filled="f" stroked="t" strokeweight=".9pt" strokecolor="#221E1F">
                <v:path arrowok="t"/>
              </v:shape>
            </v:group>
            <v:group style="position:absolute;left:720;top:5126;width:10260;height:2" coordorigin="720,5126" coordsize="10260,2">
              <v:shape style="position:absolute;left:720;top:5126;width:10260;height:2" coordorigin="720,5126" coordsize="10260,0" path="m720,5126l10980,5126e" filled="f" stroked="t" strokeweight=".9pt" strokecolor="#221E1F">
                <v:path arrowok="t"/>
              </v:shape>
            </v:group>
            <v:group style="position:absolute;left:7597;top:5558;width:3420;height:2" coordorigin="7597,5558" coordsize="3420,2">
              <v:shape style="position:absolute;left:7597;top:5558;width:3420;height:2" coordorigin="7597,5558" coordsize="3420,0" path="m7597,5558l11017,5558e" filled="f" stroked="t" strokeweight=".9pt" strokecolor="#221E1F">
                <v:path arrowok="t"/>
              </v:shape>
            </v:group>
            <v:group style="position:absolute;left:720;top:5990;width:10260;height:2" coordorigin="720,5990" coordsize="10260,2">
              <v:shape style="position:absolute;left:720;top:5990;width:10260;height:2" coordorigin="720,5990" coordsize="10260,0" path="m720,5990l10980,5990e" filled="f" stroked="t" strokeweight=".9pt" strokecolor="#221E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4"/>
        </w:rPr>
        <w:t>¿En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74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qué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órgano</w:t>
      </w:r>
      <w:r>
        <w:rPr>
          <w:rFonts w:ascii="Arial" w:hAnsi="Arial" w:cs="Arial" w:eastAsia="Arial"/>
          <w:sz w:val="36"/>
          <w:szCs w:val="36"/>
          <w:color w:val="231F20"/>
          <w:spacing w:val="-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toma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decisiones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se</w:t>
      </w:r>
      <w:r>
        <w:rPr>
          <w:rFonts w:ascii="Arial" w:hAnsi="Arial" w:cs="Arial" w:eastAsia="Arial"/>
          <w:sz w:val="36"/>
          <w:szCs w:val="36"/>
          <w:color w:val="231F20"/>
          <w:spacing w:val="-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va</w:t>
      </w:r>
      <w:r>
        <w:rPr>
          <w:rFonts w:ascii="Arial" w:hAnsi="Arial" w:cs="Arial" w:eastAsia="Arial"/>
          <w:sz w:val="36"/>
          <w:szCs w:val="36"/>
          <w:color w:val="231F20"/>
          <w:spacing w:val="-8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centrar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para</w:t>
      </w:r>
      <w:r>
        <w:rPr>
          <w:rFonts w:ascii="Arial" w:hAnsi="Arial" w:cs="Arial" w:eastAsia="Arial"/>
          <w:sz w:val="36"/>
          <w:szCs w:val="36"/>
          <w:color w:val="231F20"/>
          <w:spacing w:val="-4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alcanzar</w:t>
      </w:r>
      <w:r>
        <w:rPr>
          <w:rFonts w:ascii="Arial" w:hAnsi="Arial" w:cs="Arial" w:eastAsia="Arial"/>
          <w:sz w:val="36"/>
          <w:szCs w:val="36"/>
          <w:color w:val="231F20"/>
          <w:spacing w:val="-1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porcentaje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mínimo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del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30%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</w:rPr>
        <w:t>participación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las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mujeres?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79"/>
          <w:position w:val="-1"/>
        </w:rPr>
        <w:t>¿Cuántos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7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miembros</w:t>
      </w:r>
      <w:r>
        <w:rPr>
          <w:rFonts w:ascii="Arial" w:hAnsi="Arial" w:cs="Arial" w:eastAsia="Arial"/>
          <w:sz w:val="36"/>
          <w:szCs w:val="36"/>
          <w:color w:val="231F20"/>
          <w:spacing w:val="36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tiene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actualmente</w:t>
      </w:r>
      <w:r>
        <w:rPr>
          <w:rFonts w:ascii="Arial" w:hAnsi="Arial" w:cs="Arial" w:eastAsia="Arial"/>
          <w:sz w:val="36"/>
          <w:szCs w:val="36"/>
          <w:color w:val="231F20"/>
          <w:spacing w:val="2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este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órgano?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tabs>
          <w:tab w:pos="49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w w:val="79"/>
          <w:position w:val="-1"/>
        </w:rPr>
        <w:t>¿Cuántas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mujeres?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tabs>
          <w:tab w:pos="3180" w:val="left"/>
          <w:tab w:pos="534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w w:val="79"/>
          <w:position w:val="-1"/>
        </w:rPr>
        <w:t>¿Cuántos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hombres?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76"/>
          <w:position w:val="-1"/>
        </w:rPr>
        <w:t>¿Hay</w:t>
      </w:r>
      <w:r>
        <w:rPr>
          <w:rFonts w:ascii="Arial" w:hAnsi="Arial" w:cs="Arial" w:eastAsia="Arial"/>
          <w:sz w:val="36"/>
          <w:szCs w:val="36"/>
          <w:color w:val="231F20"/>
          <w:spacing w:val="10"/>
          <w:w w:val="76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alguna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mujer</w:t>
      </w:r>
      <w:r>
        <w:rPr>
          <w:rFonts w:ascii="Arial" w:hAnsi="Arial" w:cs="Arial" w:eastAsia="Arial"/>
          <w:sz w:val="36"/>
          <w:szCs w:val="36"/>
          <w:color w:val="231F20"/>
          <w:spacing w:val="31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en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los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5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puestos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liderazgo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máximo</w:t>
      </w:r>
      <w:r>
        <w:rPr>
          <w:rFonts w:ascii="Arial" w:hAnsi="Arial" w:cs="Arial" w:eastAsia="Arial"/>
          <w:sz w:val="36"/>
          <w:szCs w:val="36"/>
          <w:color w:val="231F20"/>
          <w:spacing w:val="29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su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organización?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75"/>
          <w:position w:val="-1"/>
        </w:rPr>
        <w:t>En</w:t>
      </w:r>
      <w:r>
        <w:rPr>
          <w:rFonts w:ascii="Arial" w:hAnsi="Arial" w:cs="Arial" w:eastAsia="Arial"/>
          <w:sz w:val="36"/>
          <w:szCs w:val="36"/>
          <w:color w:val="231F20"/>
          <w:spacing w:val="11"/>
          <w:w w:val="75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caso</w:t>
      </w:r>
      <w:r>
        <w:rPr>
          <w:rFonts w:ascii="Arial" w:hAnsi="Arial" w:cs="Arial" w:eastAsia="Arial"/>
          <w:sz w:val="36"/>
          <w:szCs w:val="36"/>
          <w:color w:val="231F20"/>
          <w:spacing w:val="-4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afirm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2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tivo,</w:t>
      </w:r>
      <w:r>
        <w:rPr>
          <w:rFonts w:ascii="Arial" w:hAnsi="Arial" w:cs="Arial" w:eastAsia="Arial"/>
          <w:sz w:val="36"/>
          <w:szCs w:val="36"/>
          <w:color w:val="231F20"/>
          <w:spacing w:val="35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indique</w:t>
      </w:r>
      <w:r>
        <w:rPr>
          <w:rFonts w:ascii="Arial" w:hAnsi="Arial" w:cs="Arial" w:eastAsia="Arial"/>
          <w:sz w:val="36"/>
          <w:szCs w:val="36"/>
          <w:color w:val="231F20"/>
          <w:spacing w:val="16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nombre</w:t>
      </w:r>
      <w:r>
        <w:rPr>
          <w:rFonts w:ascii="Arial" w:hAnsi="Arial" w:cs="Arial" w:eastAsia="Arial"/>
          <w:sz w:val="36"/>
          <w:szCs w:val="36"/>
          <w:color w:val="231F20"/>
          <w:spacing w:val="16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2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el</w:t>
      </w:r>
      <w:r>
        <w:rPr>
          <w:rFonts w:ascii="Arial" w:hAnsi="Arial" w:cs="Arial" w:eastAsia="Arial"/>
          <w:sz w:val="36"/>
          <w:szCs w:val="36"/>
          <w:color w:val="231F20"/>
          <w:spacing w:val="7"/>
          <w:w w:val="82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puesto: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404" w:lineRule="exact"/>
        <w:ind w:left="100" w:right="-20"/>
        <w:jc w:val="left"/>
        <w:tabs>
          <w:tab w:pos="806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w w:val="79"/>
          <w:position w:val="-1"/>
        </w:rPr>
        <w:t>¿Cuántos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4"/>
          <w:position w:val="-1"/>
        </w:rPr>
        <w:t>miembros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tiene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su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organización?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tabs>
          <w:tab w:pos="544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w w:val="79"/>
          <w:position w:val="-1"/>
        </w:rPr>
        <w:t>¿Cuántos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  <w:position w:val="-1"/>
        </w:rPr>
        <w:t>hombres?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404" w:lineRule="exact"/>
        <w:ind w:left="100" w:right="-20"/>
        <w:jc w:val="left"/>
        <w:tabs>
          <w:tab w:pos="57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w w:val="79"/>
          <w:position w:val="-1"/>
        </w:rPr>
        <w:t>¿Cuántas</w:t>
      </w:r>
      <w:r>
        <w:rPr>
          <w:rFonts w:ascii="Arial" w:hAnsi="Arial" w:cs="Arial" w:eastAsia="Arial"/>
          <w:sz w:val="36"/>
          <w:szCs w:val="3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  <w:position w:val="-1"/>
        </w:rPr>
        <w:t>mujeres?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6"/>
          <w:u w:val="single" w:color="221E1F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u w:val="single" w:color="221E1F"/>
          <w:position w:val="-1"/>
        </w:rPr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50" w:lineRule="auto"/>
        <w:ind w:left="100" w:right="918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109.634003pt;margin-top:84.652489pt;width:357.583pt;height:23.094pt;mso-position-horizontal-relative:page;mso-position-vertical-relative:paragraph;z-index:-229" coordorigin="2193,1693" coordsize="7152,462">
            <v:shape style="position:absolute;left:2193;top:1693;width:7152;height:462" coordorigin="2193,1693" coordsize="7152,462" path="m2193,2155l9344,2155,9344,1693,2193,1693,2193,2155xe" filled="f" stroked="t" strokeweight="1pt" strokecolor="#D2232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78"/>
        </w:rPr>
        <w:t>P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78"/>
        </w:rPr>
        <w:t>or</w:t>
      </w:r>
      <w:r>
        <w:rPr>
          <w:rFonts w:ascii="Arial" w:hAnsi="Arial" w:cs="Arial" w:eastAsia="Arial"/>
          <w:sz w:val="36"/>
          <w:szCs w:val="36"/>
          <w:color w:val="231F20"/>
          <w:spacing w:val="8"/>
          <w:w w:val="78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f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vo</w:t>
      </w:r>
      <w:r>
        <w:rPr>
          <w:rFonts w:ascii="Arial" w:hAnsi="Arial" w:cs="Arial" w:eastAsia="Arial"/>
          <w:sz w:val="36"/>
          <w:szCs w:val="36"/>
          <w:color w:val="231F20"/>
          <w:spacing w:val="-22"/>
          <w:w w:val="83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,</w:t>
      </w:r>
      <w:r>
        <w:rPr>
          <w:rFonts w:ascii="Arial" w:hAnsi="Arial" w:cs="Arial" w:eastAsia="Arial"/>
          <w:sz w:val="36"/>
          <w:szCs w:val="36"/>
          <w:color w:val="231F20"/>
          <w:spacing w:val="-1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adjunte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informes</w:t>
      </w:r>
      <w:r>
        <w:rPr>
          <w:rFonts w:ascii="Arial" w:hAnsi="Arial" w:cs="Arial" w:eastAsia="Arial"/>
          <w:sz w:val="36"/>
          <w:szCs w:val="36"/>
          <w:color w:val="231F20"/>
          <w:spacing w:val="17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y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m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terial</w:t>
      </w:r>
      <w:r>
        <w:rPr>
          <w:rFonts w:ascii="Arial" w:hAnsi="Arial" w:cs="Arial" w:eastAsia="Arial"/>
          <w:sz w:val="36"/>
          <w:szCs w:val="36"/>
          <w:color w:val="231F20"/>
          <w:spacing w:val="19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de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referencia</w:t>
      </w:r>
      <w:r>
        <w:rPr>
          <w:rFonts w:ascii="Arial" w:hAnsi="Arial" w:cs="Arial" w:eastAsia="Arial"/>
          <w:sz w:val="36"/>
          <w:szCs w:val="36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relacionados</w:t>
      </w:r>
      <w:r>
        <w:rPr>
          <w:rFonts w:ascii="Arial" w:hAnsi="Arial" w:cs="Arial" w:eastAsia="Arial"/>
          <w:sz w:val="36"/>
          <w:szCs w:val="36"/>
          <w:color w:val="231F20"/>
          <w:spacing w:val="-17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con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la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campaña</w:t>
      </w:r>
      <w:r>
        <w:rPr>
          <w:rFonts w:ascii="Arial" w:hAnsi="Arial" w:cs="Arial" w:eastAsia="Arial"/>
          <w:sz w:val="36"/>
          <w:szCs w:val="36"/>
          <w:color w:val="231F20"/>
          <w:spacing w:val="-9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“¡Cuente</w:t>
      </w:r>
      <w:r>
        <w:rPr>
          <w:rFonts w:ascii="Arial" w:hAnsi="Arial" w:cs="Arial" w:eastAsia="Arial"/>
          <w:sz w:val="36"/>
          <w:szCs w:val="36"/>
          <w:color w:val="231F20"/>
          <w:spacing w:val="18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2"/>
        </w:rPr>
        <w:t>con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82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nosotras!”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0" w:lineRule="exact"/>
        <w:ind w:left="172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03.761414pt;margin-top:65.032959pt;width:52.125487pt;height:66.4648pt;mso-position-horizontal-relative:page;mso-position-vertical-relative:paragraph;z-index:-224" coordorigin="10075,1301" coordsize="1043,1329">
            <v:group style="position:absolute;left:10101;top:1327;width:978;height:978" coordorigin="10101,1327" coordsize="978,978">
              <v:shape style="position:absolute;left:10101;top:1327;width:978;height:978" coordorigin="10101,1327" coordsize="978,978" path="m10591,1327l10511,1333,10436,1352,10366,1382,10302,1421,10245,1470,10196,1527,10156,1591,10126,1661,10108,1737,10101,1816,10103,1856,10116,1934,10140,2006,10175,2074,10219,2134,10272,2187,10333,2232,10400,2267,10473,2291,10550,2304,10591,2305,10631,2304,10708,2291,10781,2267,10848,2232,10909,2187,10962,2134,11006,2074,11041,2006,11066,1934,11078,1856,11080,1816,11078,1776,11066,1699,11041,1626,11006,1558,10962,1498,10909,1445,10848,1400,10781,1365,10708,1341,10631,1329,10591,1327e" filled="t" fillcolor="#F5F5F5" stroked="f">
                <v:path arrowok="t"/>
                <v:fill/>
              </v:shape>
            </v:group>
            <v:group style="position:absolute;left:10101;top:1327;width:978;height:978" coordorigin="10101,1327" coordsize="978,978">
              <v:shape style="position:absolute;left:10101;top:1327;width:978;height:978" coordorigin="10101,1327" coordsize="978,978" path="m10101,1816l10108,1737,10126,1661,10156,1591,10196,1527,10245,1470,10302,1421,10366,1382,10436,1352,10511,1333,10591,1327,10631,1329,10708,1341,10781,1365,10848,1400,10909,1445,10962,1498,11006,1558,11041,1626,11066,1699,11078,1776,11080,1816,11078,1856,11066,1934,11041,2006,11006,2074,10962,2134,10909,2187,10848,2232,10781,2267,10708,2291,10631,2304,10591,2305,10550,2304,10473,2291,10400,2267,10333,2232,10272,2187,10219,2134,10175,2074,10140,2006,10116,1934,10103,1856,10101,1816e" filled="f" stroked="t" strokeweight="2.625pt" strokecolor="#F36F23">
                <v:path arrowok="t"/>
              </v:shape>
              <v:shape style="position:absolute;left:10103;top:1801;width:285;height:209" type="#_x0000_t75">
                <v:imagedata r:id="rId10" o:title=""/>
              </v:shape>
            </v:group>
            <v:group style="position:absolute;left:10266;top:1830;width:47;height:47" coordorigin="10266,1830" coordsize="47,47">
              <v:shape style="position:absolute;left:10266;top:1830;width:47;height:47" coordorigin="10266,1830" coordsize="47,47" path="m10280,1830l10278,1831,10266,1845,10266,1865,10280,1877,10299,1877,10312,1864,10313,1845,10299,1831,10280,1830e" filled="t" fillcolor="#231F20" stroked="f">
                <v:path arrowok="t"/>
                <v:fill/>
              </v:shape>
            </v:group>
            <v:group style="position:absolute;left:10266;top:1830;width:47;height:47" coordorigin="10266,1830" coordsize="47,47">
              <v:shape style="position:absolute;left:10266;top:1830;width:47;height:47" coordorigin="10266,1830" coordsize="47,47" path="m10280,1830l10299,1831,10313,1845,10312,1864,10299,1877,10280,1877,10266,1865,10266,1845,10278,1831,10280,1830e" filled="f" stroked="t" strokeweight=".164pt" strokecolor="#231F20">
                <v:path arrowok="t"/>
              </v:shape>
            </v:group>
            <v:group style="position:absolute;left:10132;top:1835;width:138;height:100" coordorigin="10132,1835" coordsize="138,100">
              <v:shape style="position:absolute;left:10132;top:1835;width:138;height:100" coordorigin="10132,1835" coordsize="138,100" path="m10238,1835l10172,1851,10177,1865,10132,1883,10151,1935,10197,1917,10243,1917,10251,1915,10266,1901,10270,1888,10263,1865,10263,1864,10254,1841,10238,1835e" filled="t" fillcolor="#231F20" stroked="f">
                <v:path arrowok="t"/>
                <v:fill/>
              </v:shape>
              <v:shape style="position:absolute;left:10132;top:1835;width:138;height:100" coordorigin="10132,1835" coordsize="138,100" path="m10243,1917l10197,1917,10203,1932,10243,1917e" filled="t" fillcolor="#231F20" stroked="f">
                <v:path arrowok="t"/>
                <v:fill/>
              </v:shape>
            </v:group>
            <v:group style="position:absolute;left:10132;top:1835;width:138;height:100" coordorigin="10132,1835" coordsize="138,100">
              <v:shape style="position:absolute;left:10132;top:1835;width:138;height:100" coordorigin="10132,1835" coordsize="138,100" path="m10263,1864l10254,1841,10238,1835,10172,1851,10177,1865,10132,1883,10151,1935,10197,1917,10203,1932,10251,1915,10266,1901,10270,1888,10263,1865,10263,1864e" filled="f" stroked="t" strokeweight=".164pt" strokecolor="#231F20">
                <v:path arrowok="t"/>
              </v:shape>
              <v:shape style="position:absolute;left:10801;top:1903;width:265;height:254" type="#_x0000_t75">
                <v:imagedata r:id="rId11" o:title=""/>
              </v:shape>
            </v:group>
            <v:group style="position:absolute;left:10829;top:1931;width:50;height:50" coordorigin="10829,1931" coordsize="50,50">
              <v:shape style="position:absolute;left:10829;top:1931;width:50;height:50" coordorigin="10829,1931" coordsize="50,50" path="m10851,1931l10834,1940,10829,1958,10837,1975,10840,1977,10857,1980,10875,1970,10878,1952,10869,1935,10851,1931e" filled="t" fillcolor="#231F20" stroked="f">
                <v:path arrowok="t"/>
                <v:fill/>
              </v:shape>
            </v:group>
            <v:group style="position:absolute;left:10829;top:1931;width:50;height:50" coordorigin="10829,1931" coordsize="50,50">
              <v:shape style="position:absolute;left:10829;top:1931;width:50;height:50" coordorigin="10829,1931" coordsize="50,50" path="m10837,1975l10829,1958,10834,1940,10851,1931,10869,1935,10878,1952,10875,1970,10857,1980,10840,1977,10837,1975e" filled="f" stroked="t" strokeweight=".164pt" strokecolor="#231F20">
                <v:path arrowok="t"/>
              </v:shape>
            </v:group>
            <v:group style="position:absolute;left:10858;top:1954;width:123;height:127" coordorigin="10858,1954" coordsize="123,127">
              <v:shape style="position:absolute;left:10858;top:1954;width:123;height:127" coordorigin="10858,1954" coordsize="123,127" path="m10981,2050l10917,2050,10953,2081,10981,2050e" filled="t" fillcolor="#231F20" stroked="f">
                <v:path arrowok="t"/>
                <v:fill/>
              </v:shape>
              <v:shape style="position:absolute;left:10858;top:1954;width:123;height:127" coordorigin="10858,1954" coordsize="123,127" path="m10906,1954l10858,2002,10866,2021,10907,2061,10917,2050,10981,2050,10990,2039,10953,2007,10963,1995,10925,1961,10906,1954e" filled="t" fillcolor="#231F20" stroked="f">
                <v:path arrowok="t"/>
                <v:fill/>
              </v:shape>
            </v:group>
            <v:group style="position:absolute;left:10858;top:1954;width:132;height:127" coordorigin="10858,1954" coordsize="132,127">
              <v:shape style="position:absolute;left:10858;top:1954;width:132;height:127" coordorigin="10858,1954" coordsize="132,127" path="m10875,1974l10860,1990,10858,2002,10866,2021,10907,2061,10917,2050,10953,2081,10990,2039,10953,2007,10963,1995,10925,1961,10906,1954,10894,1956,10878,1971,10875,1974e" filled="f" stroked="t" strokeweight=".164pt" strokecolor="#231F20">
                <v:path arrowok="t"/>
              </v:shape>
              <v:shape style="position:absolute;left:10613;top:2048;width:201;height:287" type="#_x0000_t75">
                <v:imagedata r:id="rId12" o:title=""/>
              </v:shape>
            </v:group>
            <v:group style="position:absolute;left:10642;top:2077;width:48;height:48" coordorigin="10642,2077" coordsize="48,48">
              <v:shape style="position:absolute;left:10642;top:2077;width:48;height:48" coordorigin="10642,2077" coordsize="48,48" path="m10658,2077l10644,2089,10642,2108,10642,2109,10655,2123,10674,2125,10688,2113,10690,2093,10678,2079,10658,2077e" filled="t" fillcolor="#231F20" stroked="f">
                <v:path arrowok="t"/>
                <v:fill/>
              </v:shape>
            </v:group>
            <v:group style="position:absolute;left:10642;top:2077;width:48;height:48" coordorigin="10642,2077" coordsize="48,48">
              <v:shape style="position:absolute;left:10642;top:2077;width:48;height:48" coordorigin="10642,2077" coordsize="48,48" path="m10642,2108l10644,2089,10658,2077,10678,2079,10690,2093,10688,2113,10674,2125,10655,2123,10642,2109,10642,2108e" filled="f" stroked="t" strokeweight=".164pt" strokecolor="#231F20">
                <v:path arrowok="t"/>
              </v:shape>
            </v:group>
            <v:group style="position:absolute;left:10644;top:2123;width:95;height:137" coordorigin="10644,2123" coordsize="95,137">
              <v:shape style="position:absolute;left:10644;top:2123;width:95;height:137" coordorigin="10644,2123" coordsize="95,137" path="m10729,2214l10671,2214,10686,2260,10739,2244,10729,2214e" filled="t" fillcolor="#231F20" stroked="f">
                <v:path arrowok="t"/>
                <v:fill/>
              </v:shape>
              <v:shape style="position:absolute;left:10644;top:2123;width:95;height:137" coordorigin="10644,2123" coordsize="95,137" path="m10698,2123l10674,2128,10651,2135,10644,2151,10656,2218,10671,2214,10729,2214,10724,2196,10739,2191,10724,2143,10711,2127,10698,2123e" filled="t" fillcolor="#231F20" stroked="f">
                <v:path arrowok="t"/>
                <v:fill/>
              </v:shape>
            </v:group>
            <v:group style="position:absolute;left:10644;top:2123;width:96;height:137" coordorigin="10644,2123" coordsize="96,137">
              <v:shape style="position:absolute;left:10644;top:2123;width:96;height:137" coordorigin="10644,2123" coordsize="96,137" path="m10674,2128l10651,2135,10644,2151,10656,2218,10671,2214,10686,2260,10739,2244,10724,2196,10739,2191,10724,2143,10711,2127,10698,2123,10674,2128e" filled="f" stroked="t" strokeweight=".164pt" strokecolor="#231F20">
                <v:path arrowok="t"/>
              </v:shape>
              <v:shape style="position:absolute;left:10275;top:2004;width:232;height:274" type="#_x0000_t75">
                <v:imagedata r:id="rId13" o:title=""/>
              </v:shape>
            </v:group>
            <v:group style="position:absolute;left:10387;top:2030;width:46;height:54" coordorigin="10387,2030" coordsize="46,54">
              <v:shape style="position:absolute;left:10387;top:2030;width:46;height:54" coordorigin="10387,2030" coordsize="46,54" path="m10409,2030l10397,2030,10390,2042,10389,2043,10387,2061,10398,2076,10410,2084,10422,2084,10430,2070,10432,2052,10421,2037,10409,2030e" filled="t" fillcolor="#231F20" stroked="f">
                <v:path arrowok="t"/>
                <v:fill/>
              </v:shape>
            </v:group>
            <v:group style="position:absolute;left:10387;top:2030;width:46;height:54" coordorigin="10387,2030" coordsize="46,54">
              <v:shape style="position:absolute;left:10387;top:2030;width:46;height:54" coordorigin="10387,2030" coordsize="46,54" path="m10390,2042l10397,2030,10409,2030,10421,2037,10432,2052,10430,2070,10422,2084,10410,2084,10398,2076,10387,2061,10389,2043,10390,2042e" filled="f" stroked="t" strokeweight=".164pt" strokecolor="#231F20">
                <v:path arrowok="t"/>
              </v:shape>
            </v:group>
            <v:group style="position:absolute;left:10304;top:2066;width:118;height:137" coordorigin="10304,2066" coordsize="118,137">
              <v:shape style="position:absolute;left:10304;top:2066;width:118;height:137" coordorigin="10304,2066" coordsize="118,137" path="m10366,2066l10349,2078,10316,2124,10329,2132,10304,2174,10351,2203,10377,2161,10396,2161,10417,2127,10421,2106,10416,2094,10396,2079,10378,2067,10366,2066e" filled="t" fillcolor="#231F20" stroked="f">
                <v:path arrowok="t"/>
                <v:fill/>
              </v:shape>
              <v:shape style="position:absolute;left:10304;top:2066;width:118;height:137" coordorigin="10304,2066" coordsize="118,137" path="m10396,2161l10377,2161,10391,2169,10396,2161e" filled="t" fillcolor="#231F20" stroked="f">
                <v:path arrowok="t"/>
                <v:fill/>
              </v:shape>
            </v:group>
            <v:group style="position:absolute;left:10304;top:2066;width:118;height:137" coordorigin="10304,2066" coordsize="118,137">
              <v:shape style="position:absolute;left:10304;top:2066;width:118;height:137" coordorigin="10304,2066" coordsize="118,137" path="m10396,2079l10378,2067,10366,2066,10349,2078,10316,2124,10329,2132,10304,2174,10351,2203,10377,2161,10391,2169,10417,2127,10421,2106,10416,2094,10396,2079e" filled="f" stroked="t" strokeweight=".164pt" strokecolor="#231F20">
                <v:path arrowok="t"/>
              </v:shape>
            </v:group>
            <v:group style="position:absolute;left:10591;top:2305;width:2;height:298" coordorigin="10591,2305" coordsize="2,298">
              <v:shape style="position:absolute;left:10591;top:2305;width:2;height:298" coordorigin="10591,2305" coordsize="0,298" path="m10591,2305l10591,2603,10591,2305e" filled="t" fillcolor="#F5F5F5" stroked="f">
                <v:path arrowok="t"/>
                <v:fill/>
              </v:shape>
            </v:group>
            <v:group style="position:absolute;left:10591;top:2305;width:2;height:298" coordorigin="10591,2305" coordsize="2,298">
              <v:shape style="position:absolute;left:10591;top:2305;width:2;height:298" coordorigin="10591,2305" coordsize="0,298" path="m10591,2305l10591,2603e" filled="f" stroked="t" strokeweight="2.625pt" strokecolor="#F36F23">
                <v:path arrowok="t"/>
              </v:shape>
              <v:shape style="position:absolute;left:10824;top:1801;width:155;height:161" type="#_x0000_t75">
                <v:imagedata r:id="rId14" o:title=""/>
              </v:shape>
            </v:group>
            <v:group style="position:absolute;left:10847;top:1826;width:58;height:61" coordorigin="10847,1826" coordsize="58,61">
              <v:shape style="position:absolute;left:10847;top:1826;width:58;height:61" coordorigin="10847,1826" coordsize="58,61" path="m10891,1877l10879,1881,10888,1887,10891,1877e" filled="t" fillcolor="#F7941D" stroked="f">
                <v:path arrowok="t"/>
                <v:fill/>
              </v:shape>
              <v:shape style="position:absolute;left:10847;top:1826;width:58;height:61" coordorigin="10847,1826" coordsize="58,61" path="m10873,1877l10875,1883,10879,1881,10873,1877e" filled="t" fillcolor="#F7941D" stroked="f">
                <v:path arrowok="t"/>
                <v:fill/>
              </v:shape>
              <v:shape style="position:absolute;left:10847;top:1826;width:58;height:61" coordorigin="10847,1826" coordsize="58,61" path="m10864,1826l10854,1841,10847,1857,10860,1868,10873,1877,10869,1864,10867,1847,10880,1836,10893,1829,10882,1829,10864,1826e" filled="t" fillcolor="#F7941D" stroked="f">
                <v:path arrowok="t"/>
                <v:fill/>
              </v:shape>
              <v:shape style="position:absolute;left:10847;top:1826;width:58;height:61" coordorigin="10847,1826" coordsize="58,61" path="m10894,1830l10902,1841,10905,1830,10895,1830,10894,1830e" filled="t" fillcolor="#F7941D" stroked="f">
                <v:path arrowok="t"/>
                <v:fill/>
              </v:shape>
              <v:shape style="position:absolute;left:10847;top:1826;width:58;height:61" coordorigin="10847,1826" coordsize="58,61" path="m10905,1830l10895,1830,10905,1830e" filled="t" fillcolor="#F7941D" stroked="f">
                <v:path arrowok="t"/>
                <v:fill/>
              </v:shape>
              <v:shape style="position:absolute;left:10847;top:1826;width:58;height:61" coordorigin="10847,1826" coordsize="58,61" path="m10894,1829l10893,1829,10894,1830,10894,1829e" filled="t" fillcolor="#F7941D" stroked="f">
                <v:path arrowok="t"/>
                <v:fill/>
              </v:shape>
            </v:group>
            <v:group style="position:absolute;left:10847;top:1826;width:58;height:61" coordorigin="10847,1826" coordsize="58,61">
              <v:shape style="position:absolute;left:10847;top:1826;width:58;height:61" coordorigin="10847,1826" coordsize="58,61" path="m10891,1877l10875,1883,10869,1864,10867,1847,10880,1836,10894,1829,10902,1841,10905,1830,10895,1830,10882,1829,10864,1826,10854,1841,10847,1857,10860,1868,10888,1887,10891,1877e" filled="f" stroked="t" strokeweight=".164pt" strokecolor="#F7941D">
                <v:path arrowok="t"/>
              </v:shape>
              <v:shape style="position:absolute;left:10873;top:1804;width:245;height:220" type="#_x0000_t75">
                <v:imagedata r:id="rId15" o:title=""/>
              </v:shape>
            </v:group>
            <v:group style="position:absolute;left:10901;top:1831;width:142;height:117" coordorigin="10901,1831" coordsize="142,117">
              <v:shape style="position:absolute;left:10901;top:1831;width:142;height:117" coordorigin="10901,1831" coordsize="142,117" path="m11027,1899l10955,1899,11012,1949,11027,1899e" filled="t" fillcolor="#F7941D" stroked="f">
                <v:path arrowok="t"/>
                <v:fill/>
              </v:shape>
              <v:shape style="position:absolute;left:10901;top:1831;width:142;height:117" coordorigin="10901,1831" coordsize="142,117" path="m10918,1831l10908,1849,10915,1865,10901,1873,10901,1891,10918,1904,10950,1915,10955,1899,11027,1899,11040,1857,10969,1857,10973,1842,10940,1832,10918,1831e" filled="t" fillcolor="#F7941D" stroked="f">
                <v:path arrowok="t"/>
                <v:fill/>
              </v:shape>
              <v:shape style="position:absolute;left:10901;top:1831;width:142;height:117" coordorigin="10901,1831" coordsize="142,117" path="m11043,1848l10969,1857,11040,1857,11043,1848e" filled="t" fillcolor="#F7941D" stroked="f">
                <v:path arrowok="t"/>
                <v:fill/>
              </v:shape>
            </v:group>
            <v:group style="position:absolute;left:10901;top:1831;width:142;height:117" coordorigin="10901,1831" coordsize="142,117">
              <v:shape style="position:absolute;left:10901;top:1831;width:142;height:117" coordorigin="10901,1831" coordsize="142,117" path="m10901,1873l10901,1891,10918,1904,10950,1915,10955,1899,11012,1949,11043,1848,10969,1857,10973,1842,10940,1832,10918,1831,10908,1849,10915,1865,10901,1873e" filled="f" stroked="t" strokeweight=".164pt" strokecolor="#F7941D">
                <v:path arrowok="t"/>
              </v:shape>
              <v:shape style="position:absolute;left:10467;top:2053;width:162;height:154" type="#_x0000_t75">
                <v:imagedata r:id="rId16" o:title=""/>
              </v:shape>
            </v:group>
            <v:group style="position:absolute;left:10495;top:2077;width:59;height:55" coordorigin="10495,2077" coordsize="59,55">
              <v:shape style="position:absolute;left:10495;top:2077;width:59;height:55" coordorigin="10495,2077" coordsize="59,55" path="m10553,2121l10543,2130,10554,2132,10553,2122,10553,2121e" filled="t" fillcolor="#F7941D" stroked="f">
                <v:path arrowok="t"/>
                <v:fill/>
              </v:shape>
              <v:shape style="position:absolute;left:10495;top:2077;width:59;height:55" coordorigin="10495,2077" coordsize="59,55" path="m10500,2111l10495,2120,10506,2122,10500,2111e" filled="t" fillcolor="#F7941D" stroked="f">
                <v:path arrowok="t"/>
                <v:fill/>
              </v:shape>
              <v:shape style="position:absolute;left:10495;top:2077;width:59;height:55" coordorigin="10495,2077" coordsize="59,55" path="m10553,2120l10553,2121,10554,2121,10553,2120e" filled="t" fillcolor="#F7941D" stroked="f">
                <v:path arrowok="t"/>
                <v:fill/>
              </v:shape>
              <v:shape style="position:absolute;left:10495;top:2077;width:59;height:55" coordorigin="10495,2077" coordsize="59,55" path="m10554,2096l10533,2096,10545,2107,10553,2120,10553,2111,10553,2107,10554,2096e" filled="t" fillcolor="#F7941D" stroked="f">
                <v:path arrowok="t"/>
                <v:fill/>
              </v:shape>
              <v:shape style="position:absolute;left:10495;top:2077;width:59;height:55" coordorigin="10495,2077" coordsize="59,55" path="m10504,2105l10499,2107,10500,2111,10504,2105e" filled="t" fillcolor="#F7941D" stroked="f">
                <v:path arrowok="t"/>
                <v:fill/>
              </v:shape>
              <v:shape style="position:absolute;left:10495;top:2077;width:59;height:55" coordorigin="10495,2077" coordsize="59,55" path="m10522,2077l10512,2090,10504,2105,10516,2099,10533,2096,10554,2096,10554,2090,10538,2082,10522,2077e" filled="t" fillcolor="#F7941D" stroked="f">
                <v:path arrowok="t"/>
                <v:fill/>
              </v:shape>
            </v:group>
            <v:group style="position:absolute;left:10495;top:2077;width:59;height:55" coordorigin="10495,2077" coordsize="59,55">
              <v:shape style="position:absolute;left:10495;top:2077;width:59;height:55" coordorigin="10495,2077" coordsize="59,55" path="m10506,2122l10499,2107,10516,2099,10533,2096,10545,2107,10554,2121,10543,2130,10554,2132,10553,2122,10553,2109,10554,2090,10538,2082,10522,2077,10512,2090,10495,2120,10506,2122e" filled="f" stroked="t" strokeweight=".164pt" strokecolor="#F7941D">
                <v:path arrowok="t"/>
              </v:shape>
              <v:shape style="position:absolute;left:10417;top:2104;width:213;height:241" type="#_x0000_t75">
                <v:imagedata r:id="rId17" o:title=""/>
              </v:shape>
            </v:group>
            <v:group style="position:absolute;left:10446;top:2130;width:109;height:140" coordorigin="10446,2130" coordsize="109,140">
              <v:shape style="position:absolute;left:10446;top:2130;width:109;height:140" coordorigin="10446,2130" coordsize="109,140" path="m10491,2130l10480,2155,10474,2185,10490,2188,10446,2249,10549,2271,10533,2198,10549,2198,10555,2167,10554,2145,10552,2145,10520,2145,10511,2132,10491,2130e" filled="t" fillcolor="#F7941D" stroked="f">
                <v:path arrowok="t"/>
                <v:fill/>
              </v:shape>
              <v:shape style="position:absolute;left:10446;top:2130;width:109;height:140" coordorigin="10446,2130" coordsize="109,140" path="m10549,2198l10533,2198,10548,2201,10549,2198e" filled="t" fillcolor="#F7941D" stroked="f">
                <v:path arrowok="t"/>
                <v:fill/>
              </v:shape>
              <v:shape style="position:absolute;left:10446;top:2130;width:109;height:140" coordorigin="10446,2130" coordsize="109,140" path="m10535,2137l10520,2145,10552,2145,10535,2137e" filled="t" fillcolor="#F7941D" stroked="f">
                <v:path arrowok="t"/>
                <v:fill/>
              </v:shape>
            </v:group>
            <v:group style="position:absolute;left:10446;top:2130;width:109;height:140" coordorigin="10446,2130" coordsize="109,140">
              <v:shape style="position:absolute;left:10446;top:2130;width:109;height:140" coordorigin="10446,2130" coordsize="109,140" path="m10511,2132l10491,2130,10480,2155,10474,2185,10490,2188,10446,2249,10549,2271,10533,2198,10548,2201,10555,2167,10554,2145,10535,2137,10520,2145,10511,2132e" filled="f" stroked="t" strokeweight=".164pt" strokecolor="#F7941D">
                <v:path arrowok="t"/>
              </v:shape>
              <v:shape style="position:absolute;left:10145;top:1920;width:288;height:255" type="#_x0000_t75">
                <v:imagedata r:id="rId18" o:title=""/>
              </v:shape>
            </v:group>
            <v:group style="position:absolute;left:10302;top:1946;width:39;height:61" coordorigin="10302,1946" coordsize="39,61">
              <v:shape style="position:absolute;left:10302;top:1946;width:39;height:61" coordorigin="10302,1946" coordsize="39,61" path="m10326,1997l10332,2007,10339,2000,10340,1999,10326,1997e" filled="t" fillcolor="#F7941D" stroked="f">
                <v:path arrowok="t"/>
                <v:fill/>
              </v:shape>
              <v:shape style="position:absolute;left:10302;top:1946;width:39;height:61" coordorigin="10302,1946" coordsize="39,61" path="m10340,1998l10340,1999,10340,1999,10340,1998e" filled="t" fillcolor="#F7941D" stroked="f">
                <v:path arrowok="t"/>
                <v:fill/>
              </v:shape>
              <v:shape style="position:absolute;left:10302;top:1946;width:39;height:61" coordorigin="10302,1946" coordsize="39,61" path="m10351,1946l10335,1948,10318,1951,10331,1957,10345,1967,10344,1984,10340,1998,10348,1990,10363,1979,10358,1961,10351,1946e" filled="t" fillcolor="#F7941D" stroked="f">
                <v:path arrowok="t"/>
                <v:fill/>
              </v:shape>
              <v:shape style="position:absolute;left:10302;top:1946;width:39;height:61" coordorigin="10302,1946" coordsize="39,61" path="m10312,1953l10302,1955,10307,1964,10312,1953e" filled="t" fillcolor="#F7941D" stroked="f">
                <v:path arrowok="t"/>
                <v:fill/>
              </v:shape>
              <v:shape style="position:absolute;left:10302;top:1946;width:39;height:61" coordorigin="10302,1946" coordsize="39,61" path="m10313,1949l10312,1953,10318,1951,10313,1949e" filled="t" fillcolor="#F7941D" stroked="f">
                <v:path arrowok="t"/>
                <v:fill/>
              </v:shape>
            </v:group>
            <v:group style="position:absolute;left:10302;top:1946;width:61;height:61" coordorigin="10302,1946" coordsize="61,61">
              <v:shape style="position:absolute;left:10302;top:1946;width:61;height:61" coordorigin="10302,1946" coordsize="61,61" path="m10307,1964l10313,1949,10331,1957,10345,1967,10344,1984,10340,1999,10326,1997,10332,2007,10339,2000,10348,1990,10363,1979,10358,1961,10351,1946,10335,1948,10302,1955,10307,1964e" filled="f" stroked="t" strokeweight=".164pt" strokecolor="#F7941D">
                <v:path arrowok="t"/>
              </v:shape>
            </v:group>
            <v:group style="position:absolute;left:10174;top:1965;width:147;height:134" coordorigin="10174,1965" coordsize="147,134">
              <v:shape style="position:absolute;left:10174;top:1965;width:147;height:134" coordorigin="10174,1965" coordsize="147,134" path="m10292,1965l10273,1968,10241,1986,10249,2000,10174,2008,10228,2099,10271,2038,10301,2038,10308,2034,10321,2018,10318,2001,10301,1993,10305,1977,10292,1965e" filled="t" fillcolor="#F7941D" stroked="f">
                <v:path arrowok="t"/>
                <v:fill/>
              </v:shape>
              <v:shape style="position:absolute;left:10174;top:1965;width:147;height:134" coordorigin="10174,1965" coordsize="147,134" path="m10301,2038l10271,2038,10279,2052,10301,2038e" filled="t" fillcolor="#F7941D" stroked="f">
                <v:path arrowok="t"/>
                <v:fill/>
              </v:shape>
            </v:group>
            <v:group style="position:absolute;left:10174;top:1965;width:147;height:134" coordorigin="10174,1965" coordsize="147,134">
              <v:shape style="position:absolute;left:10174;top:1965;width:147;height:134" coordorigin="10174,1965" coordsize="147,134" path="m10305,1977l10292,1965,10273,1968,10241,1986,10249,2000,10174,2008,10228,2099,10271,2038,10279,2052,10308,2034,10321,2018,10318,2001,10301,1993,10305,1977e" filled="f" stroked="t" strokeweight=".164pt" strokecolor="#F7941D">
                <v:path arrowok="t"/>
              </v:shape>
              <v:shape style="position:absolute;left:10727;top:1990;width:163;height:161" type="#_x0000_t75">
                <v:imagedata r:id="rId19" o:title=""/>
              </v:shape>
            </v:group>
            <v:group style="position:absolute;left:10752;top:2013;width:62;height:62" coordorigin="10752,2013" coordsize="62,62">
              <v:shape style="position:absolute;left:10752;top:2013;width:62;height:62" coordorigin="10752,2013" coordsize="62,62" path="m10761,2066l10764,2076,10773,2070,10761,2066e" filled="t" fillcolor="#F7941D" stroked="f">
                <v:path arrowok="t"/>
                <v:fill/>
              </v:shape>
              <v:shape style="position:absolute;left:10752;top:2013;width:62;height:62" coordorigin="10752,2013" coordsize="62,62" path="m10759,2059l10758,2065,10761,2066,10759,2059e" filled="t" fillcolor="#F7941D" stroked="f">
                <v:path arrowok="t"/>
                <v:fill/>
              </v:shape>
              <v:shape style="position:absolute;left:10752;top:2013;width:62;height:62" coordorigin="10752,2013" coordsize="62,62" path="m10785,2013l10767,2019,10752,2027,10755,2043,10759,2059,10764,2046,10774,2032,10790,2031,10801,2031,10797,2028,10785,2013e" filled="t" fillcolor="#F7941D" stroked="f">
                <v:path arrowok="t"/>
                <v:fill/>
              </v:shape>
              <v:shape style="position:absolute;left:10752;top:2013;width:62;height:62" coordorigin="10752,2013" coordsize="62,62" path="m10806,2036l10805,2049,10814,2043,10807,2036,10806,2036e" filled="t" fillcolor="#F7941D" stroked="f">
                <v:path arrowok="t"/>
                <v:fill/>
              </v:shape>
              <v:shape style="position:absolute;left:10752;top:2013;width:62;height:62" coordorigin="10752,2013" coordsize="62,62" path="m10805,2035l10806,2036,10806,2035,10805,2035e" filled="t" fillcolor="#F7941D" stroked="f">
                <v:path arrowok="t"/>
                <v:fill/>
              </v:shape>
              <v:shape style="position:absolute;left:10752;top:2013;width:62;height:62" coordorigin="10752,2013" coordsize="62,62" path="m10801,2031l10790,2031,10805,2035,10801,2031e" filled="t" fillcolor="#F7941D" stroked="f">
                <v:path arrowok="t"/>
                <v:fill/>
              </v:shape>
            </v:group>
            <v:group style="position:absolute;left:10752;top:2013;width:62;height:62" coordorigin="10752,2013" coordsize="62,62">
              <v:shape style="position:absolute;left:10752;top:2013;width:62;height:62" coordorigin="10752,2013" coordsize="62,62" path="m10773,2070l10758,2065,10764,2046,10774,2032,10790,2031,10806,2035,10805,2049,10814,2043,10807,2036,10797,2028,10785,2013,10767,2019,10752,2027,10755,2043,10764,2076,10773,2070e" filled="f" stroked="t" strokeweight=".164pt" strokecolor="#F7941D">
                <v:path arrowok="t"/>
              </v:shape>
              <v:shape style="position:absolute;left:10747;top:2030;width:237;height:248" type="#_x0000_t75">
                <v:imagedata r:id="rId20" o:title=""/>
              </v:shape>
            </v:group>
            <v:group style="position:absolute;left:10772;top:2055;width:137;height:147" coordorigin="10772,2055" coordsize="137,147">
              <v:shape style="position:absolute;left:10772;top:2055;width:137;height:147" coordorigin="10772,2055" coordsize="137,147" path="m10883,2128l10809,2128,10821,2202,10909,2144,10883,2128e" filled="t" fillcolor="#F7941D" stroked="f">
                <v:path arrowok="t"/>
                <v:fill/>
              </v:shape>
              <v:shape style="position:absolute;left:10772;top:2055;width:137;height:147" coordorigin="10772,2055" coordsize="137,147" path="m10783,2073l10772,2086,10775,2104,10795,2137,10809,2128,10883,2128,10846,2104,10859,2095,10845,2076,10799,2076,10783,2073e" filled="t" fillcolor="#F7941D" stroked="f">
                <v:path arrowok="t"/>
                <v:fill/>
              </v:shape>
              <v:shape style="position:absolute;left:10772;top:2055;width:137;height:147" coordorigin="10772,2055" coordsize="137,147" path="m10824,2055l10806,2059,10799,2076,10845,2076,10840,2067,10824,2055e" filled="t" fillcolor="#F7941D" stroked="f">
                <v:path arrowok="t"/>
                <v:fill/>
              </v:shape>
            </v:group>
            <v:group style="position:absolute;left:10772;top:2055;width:137;height:147" coordorigin="10772,2055" coordsize="137,147">
              <v:shape style="position:absolute;left:10772;top:2055;width:137;height:147" coordorigin="10772,2055" coordsize="137,147" path="m10783,2073l10772,2086,10775,2104,10795,2137,10809,2128,10821,2202,10909,2144,10846,2104,10859,2095,10840,2067,10824,2055,10806,2059,10799,2076,10783,2073e" filled="f" stroked="t" strokeweight=".164pt" strokecolor="#F7941D">
                <v:path arrowok="t"/>
              </v:shape>
            </v:group>
            <v:group style="position:absolute;left:10252;top:1834;width:53;height:47" coordorigin="10252,1834" coordsize="53,47">
              <v:shape style="position:absolute;left:10252;top:1834;width:53;height:47" coordorigin="10252,1834" coordsize="53,47" path="m10284,1834l10259,1843,10252,1856,10260,1876,10273,1881,10298,1871,10305,1859,10297,1839,10284,1834e" filled="t" fillcolor="#F5F5F5" stroked="f">
                <v:path arrowok="t"/>
                <v:fill/>
              </v:shape>
            </v:group>
            <v:group style="position:absolute;left:10378;top:2037;width:52;height:48" coordorigin="10378,2037" coordsize="52,48">
              <v:shape style="position:absolute;left:10378;top:2037;width:52;height:48" coordorigin="10378,2037" coordsize="52,48" path="m10405,2037l10382,2052,10378,2065,10390,2084,10404,2085,10427,2070,10431,2057,10418,2039,10405,2037e" filled="t" fillcolor="#F5F5F5" stroked="f">
                <v:path arrowok="t"/>
                <v:fill/>
              </v:shape>
            </v:group>
            <v:group style="position:absolute;left:10648;top:2083;width:47;height:53" coordorigin="10648,2083" coordsize="47,53">
              <v:shape style="position:absolute;left:10648;top:2083;width:47;height:53" coordorigin="10648,2083" coordsize="47,53" path="m10672,2083l10652,2092,10648,2105,10658,2130,10671,2136,10691,2128,10695,2114,10685,2090,10672,2083e" filled="t" fillcolor="#F5F5F5" stroked="f">
                <v:path arrowok="t"/>
                <v:fill/>
              </v:shape>
            </v:group>
            <v:group style="position:absolute;left:10838;top:1940;width:52;height:48" coordorigin="10838,1940" coordsize="52,48">
              <v:shape style="position:absolute;left:10838;top:1940;width:52;height:48" coordorigin="10838,1940" coordsize="52,48" path="m10865,1940l10851,1941,10838,1959,10841,1972,10862,1988,10876,1988,10889,1970,10886,1956,10865,1940e" filled="t" fillcolor="#F5F5F5" stroked="f">
                <v:path arrowok="t"/>
                <v:fill/>
              </v:shape>
            </v:group>
            <v:group style="position:absolute;left:10382;top:2381;width:449;height:123" coordorigin="10382,2381" coordsize="449,123">
              <v:shape style="position:absolute;left:10382;top:2381;width:449;height:123" coordorigin="10382,2381" coordsize="449,123" path="m10382,2381l10415,2445,10479,2477,10540,2494,10614,2503,10642,2504,10668,2503,10739,2492,10798,2473,10831,2458,10629,2458,10605,2457,10537,2449,10479,2432,10411,2400,10396,2390,10382,2381e" filled="t" fillcolor="#A50235" stroked="f">
                <v:path arrowok="t"/>
                <v:fill/>
              </v:shape>
            </v:group>
            <v:group style="position:absolute;left:10629;top:2385;width:258;height:73" coordorigin="10629,2385" coordsize="258,73">
              <v:shape style="position:absolute;left:10629;top:2385;width:258;height:73" coordorigin="10629,2385" coordsize="258,73" path="m10881,2385l10819,2421,10745,2446,10679,2456,10629,2458,10831,2458,10887,2423,10881,2385e" filled="t" fillcolor="#A50235" stroked="f">
                <v:path arrowok="t"/>
                <v:fill/>
              </v:shape>
            </v:group>
            <v:group style="position:absolute;left:10378;top:2373;width:337;height:134" coordorigin="10378,2373" coordsize="337,134">
              <v:shape style="position:absolute;left:10378;top:2373;width:337;height:134" coordorigin="10378,2373" coordsize="337,134" path="m10378,2373l10396,2438,10466,2476,10542,2499,10604,2507,10626,2508,10649,2507,10671,2506,10692,2504,10713,2501,10715,2500,10636,2500,10614,2500,10551,2493,10492,2478,10421,2445,10385,2388,10399,2388,10388,2380,10378,2373e" filled="t" fillcolor="#A50235" stroked="f">
                <v:path arrowok="t"/>
                <v:fill/>
              </v:shape>
            </v:group>
            <v:group style="position:absolute;left:10636;top:2388;width:255;height:112" coordorigin="10636,2388" coordsize="255,112">
              <v:shape style="position:absolute;left:10636;top:2388;width:255;height:112" coordorigin="10636,2388" coordsize="255,112" path="m10891,2388l10883,2388,10883,2421,10867,2433,10797,2470,10720,2492,10658,2500,10636,2500,10715,2500,10791,2480,10860,2446,10891,2425,10891,2388e" filled="t" fillcolor="#A50235" stroked="f">
                <v:path arrowok="t"/>
                <v:fill/>
              </v:shape>
            </v:group>
            <v:group style="position:absolute;left:10385;top:2388;width:329;height:74" coordorigin="10385,2388" coordsize="329,74">
              <v:shape style="position:absolute;left:10385;top:2388;width:329;height:74" coordorigin="10385,2388" coordsize="329,74" path="m10399,2388l10385,2388,10403,2399,10456,2427,10532,2451,10592,2460,10613,2462,10638,2461,10662,2460,10684,2458,10706,2456,10714,2454,10637,2454,10615,2454,10552,2448,10475,2427,10405,2391,10399,2388e" filled="t" fillcolor="#A50235" stroked="f">
                <v:path arrowok="t"/>
                <v:fill/>
              </v:shape>
            </v:group>
            <v:group style="position:absolute;left:10637;top:2373;width:254;height:81" coordorigin="10637,2373" coordsize="254,81">
              <v:shape style="position:absolute;left:10637;top:2373;width:254;height:81" coordorigin="10637,2373" coordsize="254,81" path="m10891,2373l10835,2409,10762,2438,10702,2450,10637,2454,10714,2454,10785,2438,10852,2408,10883,2388,10891,2388,10891,2373e" filled="t" fillcolor="#A50235" stroked="f">
                <v:path arrowok="t"/>
                <v:fill/>
              </v:shape>
            </v:group>
            <v:group style="position:absolute;left:10313;top:1576;width:120;height:29" coordorigin="10313,1576" coordsize="120,29">
              <v:shape style="position:absolute;left:10313;top:1576;width:120;height:29" coordorigin="10313,1576" coordsize="120,29" path="m10313,1576l10316,1589,10331,1597,10350,1603,10376,1605,10400,1602,10418,1594,10419,1594,10369,1594,10347,1591,10328,1585,10313,1576e" filled="t" fillcolor="#A50235" stroked="f">
                <v:path arrowok="t"/>
                <v:fill/>
              </v:shape>
              <v:shape style="position:absolute;left:10313;top:1576;width:120;height:29" coordorigin="10313,1576" coordsize="120,29" path="m10428,1578l10413,1587,10394,1592,10369,1594,10419,1594,10432,1586,10428,1578e" filled="t" fillcolor="#A50235" stroked="f">
                <v:path arrowok="t"/>
                <v:fill/>
              </v:shape>
            </v:group>
            <v:group style="position:absolute;left:10312;top:1574;width:121;height:32" coordorigin="10312,1574" coordsize="121,32">
              <v:shape style="position:absolute;left:10312;top:1574;width:121;height:32" coordorigin="10312,1574" coordsize="121,32" path="m10312,1574l10312,1586,10329,1597,10348,1603,10369,1606,10391,1604,10374,1604,10353,1602,10334,1597,10317,1588,10314,1577,10317,1577,10312,1574e" filled="t" fillcolor="#A50235" stroked="f">
                <v:path arrowok="t"/>
                <v:fill/>
              </v:shape>
              <v:shape style="position:absolute;left:10312;top:1574;width:121;height:32" coordorigin="10312,1574" coordsize="121,32" path="m10433,1579l10429,1579,10431,1585,10414,1595,10395,1602,10374,1604,10391,1604,10410,1599,10427,1590,10433,1586,10433,1579e" filled="t" fillcolor="#A50235" stroked="f">
                <v:path arrowok="t"/>
                <v:fill/>
              </v:shape>
              <v:shape style="position:absolute;left:10312;top:1574;width:121;height:32" coordorigin="10312,1574" coordsize="121,32" path="m10317,1577l10314,1577,10331,1587,10350,1593,10371,1595,10393,1593,10375,1593,10353,1592,10334,1586,10317,1577e" filled="t" fillcolor="#A50235" stroked="f">
                <v:path arrowok="t"/>
                <v:fill/>
              </v:shape>
              <v:shape style="position:absolute;left:10312;top:1574;width:121;height:32" coordorigin="10312,1574" coordsize="121,32" path="m10433,1574l10432,1575,10415,1585,10396,1591,10375,1593,10393,1593,10412,1588,10429,1579,10433,1579,10433,1574e" filled="t" fillcolor="#A50235" stroked="f">
                <v:path arrowok="t"/>
                <v:fill/>
              </v:shape>
            </v:group>
            <v:group style="position:absolute;left:10299;top:1481;width:92;height:90" coordorigin="10299,1481" coordsize="92,90">
              <v:shape style="position:absolute;left:10299;top:1481;width:92;height:90" coordorigin="10299,1481" coordsize="92,90" path="m10362,1481l10303,1507,10299,1525,10304,1547,10318,1563,10338,1572,10363,1568,10381,1556,10391,1538,10388,1511,10377,1492,10362,1481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Gracias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enviarnos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formulario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adhesión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  <w:b/>
          <w:bCs/>
          <w:position w:val="-1"/>
        </w:rPr>
        <w:t>a: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2"/>
          <w:b/>
          <w:bCs/>
          <w:position w:val="-1"/>
        </w:rPr>
        <w:t> </w:t>
      </w:r>
      <w:hyperlink r:id="rId21"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  <w:b/>
            <w:bCs/>
            <w:position w:val="-1"/>
          </w:rPr>
          <w:t>equality@ituc-csi.org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9" w:after="0" w:line="167" w:lineRule="auto"/>
        <w:ind w:left="9649" w:right="236" w:firstLine="-76"/>
        <w:jc w:val="left"/>
        <w:rPr>
          <w:rFonts w:ascii="Bauhaus 93" w:hAnsi="Bauhaus 93" w:cs="Bauhaus 93" w:eastAsia="Bauhaus 93"/>
          <w:sz w:val="18"/>
          <w:szCs w:val="18"/>
        </w:rPr>
      </w:pPr>
      <w:rPr/>
      <w:r>
        <w:rPr/>
        <w:pict>
          <v:shape style="position:absolute;margin-left:42.660004pt;margin-top:-2.754753pt;width:53.717941pt;height:68.031494pt;mso-position-horizontal-relative:page;mso-position-vertical-relative:paragraph;z-index:-230" type="#_x0000_t75">
            <v:imagedata r:id="rId22" o:title=""/>
          </v:shape>
        </w:pict>
      </w:r>
      <w:r>
        <w:rPr/>
        <w:pict>
          <v:group style="position:absolute;margin-left:133.65213pt;margin-top:-3.037809pt;width:53.71787pt;height:70.298803pt;mso-position-horizontal-relative:page;mso-position-vertical-relative:paragraph;z-index:-228" coordorigin="2673,-61" coordsize="1074,1406">
            <v:shape style="position:absolute;left:2697;top:-61;width:1044;height:1298" type="#_x0000_t75">
              <v:imagedata r:id="rId23" o:title=""/>
            </v:shape>
            <v:shape style="position:absolute;left:2673;top:-15;width:1074;height:1361" type="#_x0000_t75">
              <v:imagedata r:id="rId24" o:title=""/>
            </v:shape>
            <w10:wrap type="none"/>
          </v:group>
        </w:pict>
      </w:r>
      <w:r>
        <w:rPr/>
        <w:pict>
          <v:group style="position:absolute;margin-left:221.526154pt;margin-top:-2.470809pt;width:53.717846pt;height:70.865684pt;mso-position-horizontal-relative:page;mso-position-vertical-relative:paragraph;z-index:-227" coordorigin="4431,-49" coordsize="1074,1417">
            <v:shape style="position:absolute;left:4459;top:-49;width:1044;height:1361" type="#_x0000_t75">
              <v:imagedata r:id="rId25" o:title=""/>
            </v:shape>
            <v:shape style="position:absolute;left:4431;top:7;width:1074;height:1361" type="#_x0000_t75">
              <v:imagedata r:id="rId26" o:title=""/>
            </v:shape>
            <w10:wrap type="none"/>
          </v:group>
        </w:pict>
      </w:r>
      <w:r>
        <w:rPr/>
        <w:pict>
          <v:group style="position:absolute;margin-left:312.801727pt;margin-top:-6.156319pt;width:54.813273pt;height:70.015509pt;mso-position-horizontal-relative:page;mso-position-vertical-relative:paragraph;z-index:-226" coordorigin="6256,-123" coordsize="1096,1400">
            <v:shape style="position:absolute;left:6308;top:-123;width:1044;height:1361" type="#_x0000_t75">
              <v:imagedata r:id="rId27" o:title=""/>
            </v:shape>
            <v:shape style="position:absolute;left:6256;top:-83;width:1074;height:1361" type="#_x0000_t75">
              <v:imagedata r:id="rId28" o:title=""/>
            </v:shape>
            <w10:wrap type="none"/>
          </v:group>
        </w:pict>
      </w:r>
      <w:r>
        <w:rPr/>
        <w:pict>
          <v:group style="position:absolute;margin-left:410.881012pt;margin-top:-6.156303pt;width:54.000882pt;height:70.582494pt;mso-position-horizontal-relative:page;mso-position-vertical-relative:paragraph;z-index:-225" coordorigin="8218,-123" coordsize="1080,1412">
            <v:shape style="position:absolute;left:8253;top:-123;width:1044;height:1344" type="#_x0000_t75">
              <v:imagedata r:id="rId29" o:title=""/>
            </v:shape>
            <v:shape style="position:absolute;left:8218;top:-72;width:1074;height:1361" type="#_x0000_t75">
              <v:imagedata r:id="rId30" o:title=""/>
            </v:shape>
            <w10:wrap type="none"/>
          </v:group>
        </w:pict>
      </w:r>
      <w:r>
        <w:rPr/>
        <w:pict>
          <w10:wrap type="none"/>
          <v:shape style="position:absolute;margin-left:538.559875pt;margin-top:10.985847pt;width:6.670699pt;height:15.318758pt;mso-position-horizontal-relative:page;mso-position-vertical-relative:paragraph;z-index:-223;rotation:15" type="#_x0000_t136" fillcolor="#A51C38" stroked="f">
            <o:extrusion v:ext="view" autorotationcenter="t"/>
            <v:textpath style="font-family:&amp;quot;Bauhaus 93&amp;quot;;font-size:15pt;v-text-kern:t;mso-text-shadow:auto" string="!"/>
          </v:shape>
        </w:pict>
      </w:r>
      <w:r>
        <w:rPr>
          <w:rFonts w:ascii="Bauhaus 93" w:hAnsi="Bauhaus 93" w:cs="Bauhaus 93" w:eastAsia="Bauhaus 93"/>
          <w:sz w:val="18"/>
          <w:szCs w:val="18"/>
          <w:color w:val="A51C38"/>
          <w:spacing w:val="0"/>
          <w:w w:val="100"/>
        </w:rPr>
        <w:t>comptez</w:t>
      </w:r>
      <w:r>
        <w:rPr>
          <w:rFonts w:ascii="Bauhaus 93" w:hAnsi="Bauhaus 93" w:cs="Bauhaus 93" w:eastAsia="Bauhaus 93"/>
          <w:sz w:val="18"/>
          <w:szCs w:val="18"/>
          <w:color w:val="A51C38"/>
          <w:spacing w:val="0"/>
          <w:w w:val="100"/>
        </w:rPr>
        <w:t> </w:t>
      </w:r>
      <w:r>
        <w:rPr>
          <w:rFonts w:ascii="Bauhaus 93" w:hAnsi="Bauhaus 93" w:cs="Bauhaus 93" w:eastAsia="Bauhaus 93"/>
          <w:sz w:val="18"/>
          <w:szCs w:val="18"/>
          <w:color w:val="A51C38"/>
          <w:spacing w:val="0"/>
          <w:w w:val="100"/>
        </w:rPr>
        <w:t>avec</w:t>
      </w:r>
      <w:r>
        <w:rPr>
          <w:rFonts w:ascii="Bauhaus 93" w:hAnsi="Bauhaus 93" w:cs="Bauhaus 93" w:eastAsia="Bauhaus 93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38" w:lineRule="exact"/>
        <w:ind w:right="405"/>
        <w:jc w:val="right"/>
        <w:rPr>
          <w:rFonts w:ascii="Bauhaus 93" w:hAnsi="Bauhaus 93" w:cs="Bauhaus 93" w:eastAsia="Bauhaus 93"/>
          <w:sz w:val="18"/>
          <w:szCs w:val="18"/>
        </w:rPr>
      </w:pPr>
      <w:rPr/>
      <w:r>
        <w:rPr>
          <w:rFonts w:ascii="Bauhaus 93" w:hAnsi="Bauhaus 93" w:cs="Bauhaus 93" w:eastAsia="Bauhaus 93"/>
          <w:sz w:val="18"/>
          <w:szCs w:val="18"/>
          <w:color w:val="A51C38"/>
          <w:spacing w:val="0"/>
          <w:w w:val="100"/>
          <w:position w:val="1"/>
        </w:rPr>
        <w:t>nous</w:t>
      </w:r>
      <w:r>
        <w:rPr>
          <w:rFonts w:ascii="Bauhaus 93" w:hAnsi="Bauhaus 93" w:cs="Bauhaus 93" w:eastAsia="Bauhaus 93"/>
          <w:sz w:val="18"/>
          <w:szCs w:val="18"/>
          <w:color w:val="000000"/>
          <w:spacing w:val="0"/>
          <w:w w:val="100"/>
          <w:position w:val="0"/>
        </w:rPr>
      </w:r>
    </w:p>
    <w:sectPr>
      <w:pgSz w:w="11920" w:h="16840"/>
      <w:pgMar w:top="920" w:bottom="280" w:left="6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auhaus 93">
    <w:altName w:val="Bauhaus 93"/>
    <w:charset w:val="0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equality@ituc-csi.org" TargetMode="External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2014-04-14T15:51:08Z</dcterms:created>
  <dcterms:modified xsi:type="dcterms:W3CDTF">2014-04-14T15:51:08Z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2013-10-07T00:00:00Z</vt:filetime>
  </property>
  <property fmtid="{D5CDD505-2E9C-101B-9397-08002B2CF9AE}" pid="3" name="LastSaved">
    <vt:filetime>2014-04-14T00:00:00Z</vt:filetime>
  </property>
</Properties>
</file>